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个人履历表</w:t>
      </w:r>
    </w:p>
    <w:tbl>
      <w:tblPr>
        <w:tblStyle w:val="23"/>
        <w:tblpPr w:leftFromText="180" w:rightFromText="180" w:vertAnchor="text" w:horzAnchor="page" w:tblpXSpec="center" w:tblpY="190"/>
        <w:tblOverlap w:val="never"/>
        <w:tblW w:w="520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8"/>
        <w:gridCol w:w="830"/>
        <w:gridCol w:w="666"/>
        <w:gridCol w:w="21"/>
        <w:gridCol w:w="95"/>
        <w:gridCol w:w="48"/>
        <w:gridCol w:w="786"/>
        <w:gridCol w:w="289"/>
        <w:gridCol w:w="2"/>
        <w:gridCol w:w="266"/>
        <w:gridCol w:w="286"/>
        <w:gridCol w:w="72"/>
        <w:gridCol w:w="709"/>
        <w:gridCol w:w="7"/>
        <w:gridCol w:w="723"/>
        <w:gridCol w:w="266"/>
        <w:gridCol w:w="351"/>
        <w:gridCol w:w="321"/>
        <w:gridCol w:w="160"/>
        <w:gridCol w:w="47"/>
        <w:gridCol w:w="114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490"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姓名</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宋体" w:hAnsi="宋体" w:eastAsia="宋体" w:cs="Tahoma"/>
                <w:color w:val="000000"/>
                <w:kern w:val="0"/>
                <w:sz w:val="21"/>
                <w:szCs w:val="21"/>
                <w:lang w:val="en-US" w:eastAsia="zh-CN"/>
              </w:rPr>
            </w:pPr>
          </w:p>
        </w:tc>
        <w:tc>
          <w:tcPr>
            <w:tcW w:w="467"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性别</w:t>
            </w:r>
          </w:p>
        </w:tc>
        <w:tc>
          <w:tcPr>
            <w:tcW w:w="387"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523"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出生</w:t>
            </w:r>
            <w:r>
              <w:rPr>
                <w:rFonts w:hint="eastAsia" w:ascii="宋体" w:hAnsi="宋体" w:cs="Tahoma"/>
                <w:color w:val="000000"/>
                <w:kern w:val="0"/>
                <w:sz w:val="21"/>
                <w:szCs w:val="21"/>
              </w:rPr>
              <w:br w:type="textWrapping"/>
            </w:r>
            <w:r>
              <w:rPr>
                <w:rFonts w:hint="eastAsia" w:ascii="宋体" w:hAnsi="宋体" w:cs="Tahoma"/>
                <w:color w:val="000000"/>
                <w:kern w:val="0"/>
                <w:sz w:val="21"/>
                <w:szCs w:val="21"/>
              </w:rPr>
              <w:t>年月</w:t>
            </w:r>
          </w:p>
        </w:tc>
        <w:tc>
          <w:tcPr>
            <w:tcW w:w="475" w:type="pct"/>
            <w:gridSpan w:val="4"/>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40"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民族</w:t>
            </w:r>
          </w:p>
        </w:tc>
        <w:tc>
          <w:tcPr>
            <w:tcW w:w="561"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1141" w:type="pct"/>
            <w:gridSpan w:val="5"/>
            <w:vMerge w:val="restart"/>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ascii="宋体" w:hAnsi="宋体" w:cs="Tahoma"/>
                <w:color w:val="000000"/>
                <w:kern w:val="0"/>
                <w:sz w:val="21"/>
                <w:szCs w:val="21"/>
              </w:rPr>
              <w:t>照片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90"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曾用名</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67"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籍贯</w:t>
            </w:r>
          </w:p>
        </w:tc>
        <w:tc>
          <w:tcPr>
            <w:tcW w:w="387"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523"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文化</w:t>
            </w:r>
            <w:r>
              <w:rPr>
                <w:rFonts w:hint="eastAsia" w:ascii="宋体" w:hAnsi="宋体" w:cs="Tahoma"/>
                <w:color w:val="000000"/>
                <w:kern w:val="0"/>
                <w:sz w:val="21"/>
                <w:szCs w:val="21"/>
              </w:rPr>
              <w:br w:type="textWrapping"/>
            </w:r>
            <w:r>
              <w:rPr>
                <w:rFonts w:hint="eastAsia" w:ascii="宋体" w:hAnsi="宋体" w:cs="Tahoma"/>
                <w:color w:val="000000"/>
                <w:kern w:val="0"/>
                <w:sz w:val="21"/>
                <w:szCs w:val="21"/>
              </w:rPr>
              <w:t>程度</w:t>
            </w:r>
          </w:p>
        </w:tc>
        <w:tc>
          <w:tcPr>
            <w:tcW w:w="475" w:type="pct"/>
            <w:gridSpan w:val="4"/>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40"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政治</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面貌</w:t>
            </w:r>
          </w:p>
        </w:tc>
        <w:tc>
          <w:tcPr>
            <w:tcW w:w="561"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1141" w:type="pct"/>
            <w:gridSpan w:val="5"/>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490"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职称</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67"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出生地</w:t>
            </w:r>
          </w:p>
        </w:tc>
        <w:tc>
          <w:tcPr>
            <w:tcW w:w="387"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523"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参加工作时间</w:t>
            </w:r>
          </w:p>
        </w:tc>
        <w:tc>
          <w:tcPr>
            <w:tcW w:w="475" w:type="pct"/>
            <w:gridSpan w:val="4"/>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40"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职务/岗位</w:t>
            </w:r>
          </w:p>
        </w:tc>
        <w:tc>
          <w:tcPr>
            <w:tcW w:w="561"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1141" w:type="pct"/>
            <w:gridSpan w:val="5"/>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490"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健康</w:t>
            </w:r>
            <w:r>
              <w:rPr>
                <w:rFonts w:hint="eastAsia" w:ascii="宋体" w:hAnsi="宋体" w:cs="Tahoma"/>
                <w:color w:val="000000"/>
                <w:kern w:val="0"/>
                <w:sz w:val="21"/>
                <w:szCs w:val="21"/>
              </w:rPr>
              <w:br w:type="textWrapping"/>
            </w:r>
            <w:r>
              <w:rPr>
                <w:rFonts w:hint="eastAsia" w:ascii="宋体" w:hAnsi="宋体" w:cs="Tahoma"/>
                <w:color w:val="000000"/>
                <w:kern w:val="0"/>
                <w:sz w:val="21"/>
                <w:szCs w:val="21"/>
              </w:rPr>
              <w:t>状况</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67"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婚姻</w:t>
            </w:r>
            <w:r>
              <w:rPr>
                <w:rFonts w:hint="eastAsia" w:ascii="宋体" w:hAnsi="宋体" w:cs="Tahoma"/>
                <w:color w:val="000000"/>
                <w:kern w:val="0"/>
                <w:sz w:val="21"/>
                <w:szCs w:val="21"/>
              </w:rPr>
              <w:br w:type="textWrapping"/>
            </w:r>
            <w:r>
              <w:rPr>
                <w:rFonts w:hint="eastAsia" w:ascii="宋体" w:hAnsi="宋体" w:cs="Tahoma"/>
                <w:color w:val="000000"/>
                <w:kern w:val="0"/>
                <w:sz w:val="21"/>
                <w:szCs w:val="21"/>
              </w:rPr>
              <w:t>状况</w:t>
            </w:r>
          </w:p>
        </w:tc>
        <w:tc>
          <w:tcPr>
            <w:tcW w:w="387"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523"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r>
              <w:rPr>
                <w:rFonts w:hint="eastAsia" w:ascii="宋体" w:hAnsi="宋体" w:cs="Tahoma"/>
                <w:color w:val="000000"/>
                <w:kern w:val="0"/>
                <w:sz w:val="21"/>
                <w:szCs w:val="21"/>
              </w:rPr>
              <w:t>身高cm</w:t>
            </w:r>
            <w:r>
              <w:rPr>
                <w:rFonts w:hint="eastAsia" w:ascii="宋体" w:hAnsi="宋体" w:cs="Tahoma"/>
                <w:color w:val="000000"/>
                <w:kern w:val="0"/>
                <w:sz w:val="21"/>
                <w:szCs w:val="21"/>
              </w:rPr>
              <w:br w:type="textWrapping"/>
            </w:r>
            <w:r>
              <w:rPr>
                <w:rFonts w:hint="eastAsia" w:ascii="宋体" w:hAnsi="宋体" w:cs="Tahoma"/>
                <w:color w:val="000000"/>
                <w:kern w:val="0"/>
                <w:sz w:val="21"/>
                <w:szCs w:val="21"/>
              </w:rPr>
              <w:t>体重kg</w:t>
            </w:r>
          </w:p>
        </w:tc>
        <w:tc>
          <w:tcPr>
            <w:tcW w:w="475" w:type="pct"/>
            <w:gridSpan w:val="4"/>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40"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血型</w:t>
            </w:r>
          </w:p>
        </w:tc>
        <w:tc>
          <w:tcPr>
            <w:tcW w:w="561"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c>
          <w:tcPr>
            <w:tcW w:w="1141" w:type="pct"/>
            <w:gridSpan w:val="5"/>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02"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专业特长</w:t>
            </w:r>
          </w:p>
        </w:tc>
        <w:tc>
          <w:tcPr>
            <w:tcW w:w="1542"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752" w:type="pct"/>
            <w:gridSpan w:val="5"/>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爱好</w:t>
            </w:r>
          </w:p>
        </w:tc>
        <w:tc>
          <w:tcPr>
            <w:tcW w:w="1702" w:type="pct"/>
            <w:gridSpan w:val="8"/>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02"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val="en-US" w:eastAsia="zh-CN" w:bidi="ar-SA"/>
              </w:rPr>
            </w:pPr>
            <w:r>
              <w:rPr>
                <w:rFonts w:hint="eastAsia" w:ascii="宋体" w:hAnsi="宋体" w:cs="Tahoma"/>
                <w:color w:val="000000"/>
                <w:kern w:val="0"/>
                <w:sz w:val="21"/>
                <w:szCs w:val="21"/>
              </w:rPr>
              <w:t>身份证号码</w:t>
            </w:r>
          </w:p>
        </w:tc>
        <w:tc>
          <w:tcPr>
            <w:tcW w:w="1542"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eastAsia="宋体" w:cs="Tahoma"/>
                <w:color w:val="000000"/>
                <w:kern w:val="0"/>
                <w:sz w:val="21"/>
                <w:szCs w:val="21"/>
                <w:lang w:val="en-US" w:eastAsia="zh-CN" w:bidi="ar-SA"/>
              </w:rPr>
            </w:pPr>
          </w:p>
        </w:tc>
        <w:tc>
          <w:tcPr>
            <w:tcW w:w="752" w:type="pct"/>
            <w:gridSpan w:val="5"/>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val="en-US" w:eastAsia="zh-CN"/>
              </w:rPr>
            </w:pPr>
            <w:r>
              <w:rPr>
                <w:rFonts w:hint="eastAsia" w:ascii="宋体" w:hAnsi="宋体" w:cs="Tahoma"/>
                <w:color w:val="000000"/>
                <w:kern w:val="0"/>
                <w:sz w:val="21"/>
                <w:szCs w:val="21"/>
                <w:lang w:val="en-US" w:eastAsia="zh-CN"/>
              </w:rPr>
              <w:t>邮箱</w:t>
            </w:r>
          </w:p>
        </w:tc>
        <w:tc>
          <w:tcPr>
            <w:tcW w:w="1702" w:type="pct"/>
            <w:gridSpan w:val="8"/>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02"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户口所在地</w:t>
            </w:r>
          </w:p>
        </w:tc>
        <w:tc>
          <w:tcPr>
            <w:tcW w:w="1542"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752" w:type="pct"/>
            <w:gridSpan w:val="5"/>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电话</w:t>
            </w:r>
          </w:p>
        </w:tc>
        <w:tc>
          <w:tcPr>
            <w:tcW w:w="1702" w:type="pct"/>
            <w:gridSpan w:val="8"/>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02"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通讯地址</w:t>
            </w:r>
          </w:p>
        </w:tc>
        <w:tc>
          <w:tcPr>
            <w:tcW w:w="3997" w:type="pct"/>
            <w:gridSpan w:val="20"/>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02"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黑体" w:hAnsi="黑体" w:eastAsia="黑体" w:cs="黑体"/>
                <w:color w:val="000000"/>
                <w:kern w:val="0"/>
                <w:sz w:val="21"/>
                <w:szCs w:val="21"/>
                <w:lang w:val="en-US" w:eastAsia="zh-CN"/>
              </w:rPr>
            </w:pPr>
            <w:r>
              <w:rPr>
                <w:rFonts w:hint="eastAsia" w:ascii="黑体" w:hAnsi="黑体" w:eastAsia="黑体" w:cs="黑体"/>
                <w:color w:val="000000"/>
                <w:kern w:val="0"/>
                <w:sz w:val="21"/>
                <w:szCs w:val="21"/>
                <w:lang w:val="en-US" w:eastAsia="zh-CN"/>
              </w:rPr>
              <w:t>应聘岗位</w:t>
            </w:r>
          </w:p>
        </w:tc>
        <w:tc>
          <w:tcPr>
            <w:tcW w:w="1542"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c>
          <w:tcPr>
            <w:tcW w:w="1164"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黑体" w:hAnsi="黑体" w:eastAsia="黑体" w:cs="黑体"/>
                <w:color w:val="000000"/>
                <w:kern w:val="0"/>
                <w:sz w:val="21"/>
                <w:szCs w:val="21"/>
                <w:lang w:val="en-US" w:eastAsia="zh-CN"/>
              </w:rPr>
              <w:t>是否服从调配</w:t>
            </w:r>
          </w:p>
        </w:tc>
        <w:tc>
          <w:tcPr>
            <w:tcW w:w="1291"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02"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黑体" w:hAnsi="黑体" w:eastAsia="黑体" w:cs="黑体"/>
                <w:color w:val="000000"/>
                <w:kern w:val="0"/>
                <w:sz w:val="21"/>
                <w:szCs w:val="21"/>
                <w:lang w:val="en-US" w:eastAsia="zh-CN"/>
              </w:rPr>
            </w:pPr>
            <w:r>
              <w:rPr>
                <w:rFonts w:hint="eastAsia" w:ascii="黑体" w:hAnsi="黑体" w:eastAsia="黑体" w:cs="黑体"/>
                <w:color w:val="000000"/>
                <w:kern w:val="0"/>
                <w:sz w:val="21"/>
                <w:szCs w:val="21"/>
                <w:lang w:val="en-US" w:eastAsia="zh-CN"/>
              </w:rPr>
              <w:t>期望月薪（元）</w:t>
            </w:r>
          </w:p>
        </w:tc>
        <w:tc>
          <w:tcPr>
            <w:tcW w:w="908" w:type="pct"/>
            <w:gridSpan w:val="4"/>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c>
          <w:tcPr>
            <w:tcW w:w="633"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ahoma" w:hAnsi="Tahoma" w:eastAsia="宋体" w:cs="Tahoma"/>
                <w:color w:val="000000"/>
                <w:kern w:val="0"/>
                <w:sz w:val="21"/>
                <w:szCs w:val="21"/>
                <w:lang w:val="en-US" w:eastAsia="zh-CN"/>
              </w:rPr>
            </w:pPr>
            <w:r>
              <w:rPr>
                <w:rFonts w:hint="eastAsia" w:ascii="黑体" w:hAnsi="黑体" w:eastAsia="黑体" w:cs="黑体"/>
                <w:color w:val="000000"/>
                <w:kern w:val="0"/>
                <w:sz w:val="21"/>
                <w:szCs w:val="21"/>
                <w:lang w:val="en-US" w:eastAsia="zh-CN"/>
              </w:rPr>
              <w:t>能否加班</w:t>
            </w:r>
          </w:p>
        </w:tc>
        <w:tc>
          <w:tcPr>
            <w:tcW w:w="1164"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645" w:type="pct"/>
            <w:gridSpan w:val="5"/>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黑体" w:hAnsi="黑体" w:eastAsia="黑体" w:cs="黑体"/>
                <w:color w:val="000000"/>
                <w:kern w:val="0"/>
                <w:sz w:val="21"/>
                <w:szCs w:val="21"/>
                <w:lang w:val="en-US" w:eastAsia="zh-CN"/>
              </w:rPr>
              <w:t>能否出差</w:t>
            </w:r>
          </w:p>
        </w:tc>
        <w:tc>
          <w:tcPr>
            <w:tcW w:w="645"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黑体" w:hAnsi="黑体" w:eastAsia="黑体" w:cs="黑体"/>
                <w:color w:val="000000"/>
                <w:kern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490"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学历</w:t>
            </w:r>
            <w:r>
              <w:rPr>
                <w:rFonts w:hint="eastAsia" w:ascii="宋体" w:hAnsi="宋体" w:cs="Tahoma"/>
                <w:color w:val="000000"/>
                <w:kern w:val="0"/>
                <w:sz w:val="21"/>
                <w:szCs w:val="21"/>
              </w:rPr>
              <w:br w:type="textWrapping"/>
            </w:r>
            <w:r>
              <w:rPr>
                <w:rFonts w:hint="eastAsia" w:ascii="宋体" w:hAnsi="宋体" w:cs="Tahoma"/>
                <w:color w:val="000000"/>
                <w:kern w:val="0"/>
                <w:sz w:val="21"/>
                <w:szCs w:val="21"/>
              </w:rPr>
              <w:t>情况</w:t>
            </w:r>
          </w:p>
        </w:tc>
        <w:tc>
          <w:tcPr>
            <w:tcW w:w="4509" w:type="pct"/>
            <w:gridSpan w:val="21"/>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eastAsia="zh-CN"/>
              </w:rPr>
            </w:pPr>
            <w:r>
              <w:rPr>
                <w:rFonts w:hint="eastAsia" w:ascii="宋体" w:hAnsi="宋体" w:cs="Tahoma"/>
                <w:color w:val="000000"/>
                <w:kern w:val="0"/>
                <w:sz w:val="21"/>
                <w:szCs w:val="21"/>
              </w:rPr>
              <w:t>全日制学历</w:t>
            </w:r>
            <w:r>
              <w:rPr>
                <w:rFonts w:hint="eastAsia" w:ascii="宋体" w:hAnsi="宋体" w:cs="Tahoma"/>
                <w:color w:val="000000"/>
                <w:kern w:val="0"/>
                <w:sz w:val="21"/>
                <w:szCs w:val="21"/>
                <w:lang w:eastAsia="zh-CN"/>
              </w:rPr>
              <w:t>（</w:t>
            </w:r>
            <w:r>
              <w:rPr>
                <w:rFonts w:hint="eastAsia" w:ascii="宋体" w:hAnsi="宋体" w:cs="Tahoma"/>
                <w:color w:val="000000"/>
                <w:kern w:val="0"/>
                <w:sz w:val="21"/>
                <w:szCs w:val="21"/>
                <w:lang w:val="en-US" w:eastAsia="zh-CN"/>
              </w:rPr>
              <w:t>从高中起</w:t>
            </w:r>
            <w:r>
              <w:rPr>
                <w:rFonts w:hint="eastAsia" w:ascii="宋体" w:hAnsi="宋体" w:cs="Tahoma"/>
                <w:color w:val="000000"/>
                <w:kern w:val="0"/>
                <w:sz w:val="21"/>
                <w:szCs w:val="21"/>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979"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起止年月</w:t>
            </w:r>
          </w:p>
        </w:tc>
        <w:tc>
          <w:tcPr>
            <w:tcW w:w="1075"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val="en-US" w:eastAsia="zh-CN"/>
              </w:rPr>
            </w:pPr>
            <w:r>
              <w:rPr>
                <w:rFonts w:hint="eastAsia" w:ascii="宋体" w:hAnsi="宋体" w:cs="Tahoma"/>
                <w:color w:val="000000"/>
                <w:kern w:val="0"/>
                <w:sz w:val="21"/>
                <w:szCs w:val="21"/>
                <w:lang w:val="en-US" w:eastAsia="zh-CN"/>
              </w:rPr>
              <w:t>学校</w:t>
            </w:r>
          </w:p>
        </w:tc>
        <w:tc>
          <w:tcPr>
            <w:tcW w:w="1163"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val="en-US" w:eastAsia="zh-CN"/>
              </w:rPr>
            </w:pPr>
            <w:r>
              <w:rPr>
                <w:rFonts w:hint="eastAsia" w:ascii="宋体" w:hAnsi="宋体" w:cs="Tahoma"/>
                <w:color w:val="000000"/>
                <w:kern w:val="0"/>
                <w:sz w:val="21"/>
                <w:szCs w:val="21"/>
                <w:lang w:val="en-US" w:eastAsia="zh-CN"/>
              </w:rPr>
              <w:t>专业</w:t>
            </w:r>
          </w:p>
        </w:tc>
        <w:tc>
          <w:tcPr>
            <w:tcW w:w="619" w:type="pct"/>
            <w:gridSpan w:val="4"/>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eastAsia="宋体" w:cs="Tahoma"/>
                <w:color w:val="000000"/>
                <w:kern w:val="0"/>
                <w:sz w:val="21"/>
                <w:szCs w:val="21"/>
                <w:lang w:val="en-US" w:eastAsia="zh-CN"/>
              </w:rPr>
            </w:pPr>
            <w:r>
              <w:rPr>
                <w:rFonts w:hint="eastAsia" w:ascii="Tahoma" w:hAnsi="Tahoma" w:cs="Tahoma"/>
                <w:color w:val="000000"/>
                <w:kern w:val="0"/>
                <w:sz w:val="21"/>
                <w:szCs w:val="21"/>
                <w:lang w:val="en-US" w:eastAsia="zh-CN"/>
              </w:rPr>
              <w:t>学历</w:t>
            </w:r>
          </w:p>
        </w:tc>
        <w:tc>
          <w:tcPr>
            <w:tcW w:w="672" w:type="pct"/>
            <w:gridSpan w:val="2"/>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eastAsia="宋体" w:cs="Tahoma"/>
                <w:color w:val="000000"/>
                <w:kern w:val="0"/>
                <w:sz w:val="21"/>
                <w:szCs w:val="21"/>
                <w:lang w:val="en-US" w:eastAsia="zh-CN"/>
              </w:rPr>
            </w:pPr>
            <w:r>
              <w:rPr>
                <w:rFonts w:hint="eastAsia" w:ascii="Tahoma" w:hAnsi="Tahoma" w:cs="Tahoma"/>
                <w:color w:val="000000"/>
                <w:kern w:val="0"/>
                <w:sz w:val="21"/>
                <w:szCs w:val="21"/>
                <w:lang w:val="en-US" w:eastAsia="zh-CN"/>
              </w:rPr>
              <w:t>学位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979"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075"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lang w:val="en-US" w:eastAsia="zh-CN"/>
              </w:rPr>
            </w:pPr>
          </w:p>
        </w:tc>
        <w:tc>
          <w:tcPr>
            <w:tcW w:w="1163"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lang w:val="en-US" w:eastAsia="zh-CN"/>
              </w:rPr>
            </w:pPr>
          </w:p>
        </w:tc>
        <w:tc>
          <w:tcPr>
            <w:tcW w:w="619" w:type="pct"/>
            <w:gridSpan w:val="4"/>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cs="Tahoma"/>
                <w:color w:val="000000"/>
                <w:kern w:val="0"/>
                <w:sz w:val="21"/>
                <w:szCs w:val="21"/>
                <w:lang w:val="en-US" w:eastAsia="zh-CN"/>
              </w:rPr>
            </w:pPr>
          </w:p>
        </w:tc>
        <w:tc>
          <w:tcPr>
            <w:tcW w:w="672" w:type="pct"/>
            <w:gridSpan w:val="2"/>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cs="Tahoma"/>
                <w:color w:val="000000"/>
                <w:kern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979"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075"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lang w:val="en-US" w:eastAsia="zh-CN"/>
              </w:rPr>
            </w:pPr>
          </w:p>
        </w:tc>
        <w:tc>
          <w:tcPr>
            <w:tcW w:w="1163"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lang w:val="en-US" w:eastAsia="zh-CN"/>
              </w:rPr>
            </w:pPr>
          </w:p>
        </w:tc>
        <w:tc>
          <w:tcPr>
            <w:tcW w:w="619" w:type="pct"/>
            <w:gridSpan w:val="4"/>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cs="Tahoma"/>
                <w:color w:val="000000"/>
                <w:kern w:val="0"/>
                <w:sz w:val="21"/>
                <w:szCs w:val="21"/>
                <w:lang w:val="en-US" w:eastAsia="zh-CN"/>
              </w:rPr>
            </w:pPr>
          </w:p>
        </w:tc>
        <w:tc>
          <w:tcPr>
            <w:tcW w:w="672" w:type="pct"/>
            <w:gridSpan w:val="2"/>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cs="Tahoma"/>
                <w:color w:val="000000"/>
                <w:kern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979"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075"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lang w:val="en-US" w:eastAsia="zh-CN"/>
              </w:rPr>
            </w:pPr>
          </w:p>
        </w:tc>
        <w:tc>
          <w:tcPr>
            <w:tcW w:w="1163"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lang w:val="en-US" w:eastAsia="zh-CN"/>
              </w:rPr>
            </w:pPr>
          </w:p>
        </w:tc>
        <w:tc>
          <w:tcPr>
            <w:tcW w:w="619" w:type="pct"/>
            <w:gridSpan w:val="4"/>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cs="Tahoma"/>
                <w:color w:val="000000"/>
                <w:kern w:val="0"/>
                <w:sz w:val="21"/>
                <w:szCs w:val="21"/>
                <w:lang w:val="en-US" w:eastAsia="zh-CN"/>
              </w:rPr>
            </w:pPr>
          </w:p>
        </w:tc>
        <w:tc>
          <w:tcPr>
            <w:tcW w:w="672" w:type="pct"/>
            <w:gridSpan w:val="2"/>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cs="Tahoma"/>
                <w:color w:val="000000"/>
                <w:kern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509" w:type="pct"/>
            <w:gridSpan w:val="21"/>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cs="Tahoma"/>
                <w:color w:val="000000"/>
                <w:kern w:val="0"/>
                <w:sz w:val="21"/>
                <w:szCs w:val="21"/>
                <w:lang w:val="en-US" w:eastAsia="zh-CN"/>
              </w:rPr>
            </w:pPr>
            <w:r>
              <w:rPr>
                <w:rFonts w:hint="eastAsia" w:ascii="宋体" w:hAnsi="宋体" w:cs="Tahoma"/>
                <w:color w:val="000000"/>
                <w:kern w:val="0"/>
                <w:sz w:val="21"/>
                <w:szCs w:val="21"/>
              </w:rPr>
              <w:t>在职学历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979"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val="en-US" w:eastAsia="zh-CN" w:bidi="ar-SA"/>
              </w:rPr>
            </w:pPr>
            <w:r>
              <w:rPr>
                <w:rFonts w:hint="eastAsia" w:ascii="宋体" w:hAnsi="宋体" w:cs="Tahoma"/>
                <w:color w:val="000000"/>
                <w:kern w:val="0"/>
                <w:sz w:val="21"/>
                <w:szCs w:val="21"/>
              </w:rPr>
              <w:t>起止年月</w:t>
            </w:r>
          </w:p>
        </w:tc>
        <w:tc>
          <w:tcPr>
            <w:tcW w:w="1075"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val="en-US" w:eastAsia="zh-CN" w:bidi="ar-SA"/>
              </w:rPr>
            </w:pPr>
            <w:r>
              <w:rPr>
                <w:rFonts w:hint="eastAsia" w:ascii="宋体" w:hAnsi="宋体" w:cs="Tahoma"/>
                <w:color w:val="000000"/>
                <w:kern w:val="0"/>
                <w:sz w:val="21"/>
                <w:szCs w:val="21"/>
                <w:lang w:val="en-US" w:eastAsia="zh-CN"/>
              </w:rPr>
              <w:t>学校</w:t>
            </w:r>
          </w:p>
        </w:tc>
        <w:tc>
          <w:tcPr>
            <w:tcW w:w="1163"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val="en-US" w:eastAsia="zh-CN" w:bidi="ar-SA"/>
              </w:rPr>
            </w:pPr>
            <w:r>
              <w:rPr>
                <w:rFonts w:hint="eastAsia" w:ascii="宋体" w:hAnsi="宋体" w:cs="Tahoma"/>
                <w:color w:val="000000"/>
                <w:kern w:val="0"/>
                <w:sz w:val="21"/>
                <w:szCs w:val="21"/>
                <w:lang w:val="en-US" w:eastAsia="zh-CN"/>
              </w:rPr>
              <w:t>专业</w:t>
            </w:r>
          </w:p>
        </w:tc>
        <w:tc>
          <w:tcPr>
            <w:tcW w:w="619" w:type="pct"/>
            <w:gridSpan w:val="4"/>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eastAsia="宋体" w:cs="Tahoma"/>
                <w:color w:val="000000"/>
                <w:kern w:val="0"/>
                <w:sz w:val="21"/>
                <w:szCs w:val="21"/>
                <w:lang w:val="en-US" w:eastAsia="zh-CN" w:bidi="ar-SA"/>
              </w:rPr>
            </w:pPr>
            <w:r>
              <w:rPr>
                <w:rFonts w:hint="eastAsia" w:ascii="Tahoma" w:hAnsi="Tahoma" w:cs="Tahoma"/>
                <w:color w:val="000000"/>
                <w:kern w:val="0"/>
                <w:sz w:val="21"/>
                <w:szCs w:val="21"/>
                <w:lang w:val="en-US" w:eastAsia="zh-CN"/>
              </w:rPr>
              <w:t>学历</w:t>
            </w:r>
          </w:p>
        </w:tc>
        <w:tc>
          <w:tcPr>
            <w:tcW w:w="672" w:type="pct"/>
            <w:gridSpan w:val="2"/>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eastAsia="宋体" w:cs="Tahoma"/>
                <w:color w:val="000000"/>
                <w:kern w:val="0"/>
                <w:sz w:val="21"/>
                <w:szCs w:val="21"/>
                <w:lang w:val="en-US" w:eastAsia="zh-CN" w:bidi="ar-SA"/>
              </w:rPr>
            </w:pPr>
            <w:r>
              <w:rPr>
                <w:rFonts w:hint="eastAsia" w:ascii="Tahoma" w:hAnsi="Tahoma" w:cs="Tahoma"/>
                <w:color w:val="000000"/>
                <w:kern w:val="0"/>
                <w:sz w:val="21"/>
                <w:szCs w:val="21"/>
                <w:lang w:val="en-US" w:eastAsia="zh-CN"/>
              </w:rPr>
              <w:t>学位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979"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075"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lang w:val="en-US" w:eastAsia="zh-CN"/>
              </w:rPr>
            </w:pPr>
          </w:p>
        </w:tc>
        <w:tc>
          <w:tcPr>
            <w:tcW w:w="1163"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lang w:val="en-US" w:eastAsia="zh-CN"/>
              </w:rPr>
            </w:pPr>
          </w:p>
        </w:tc>
        <w:tc>
          <w:tcPr>
            <w:tcW w:w="619" w:type="pct"/>
            <w:gridSpan w:val="4"/>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cs="Tahoma"/>
                <w:color w:val="000000"/>
                <w:kern w:val="0"/>
                <w:sz w:val="21"/>
                <w:szCs w:val="21"/>
                <w:lang w:val="en-US" w:eastAsia="zh-CN"/>
              </w:rPr>
            </w:pPr>
          </w:p>
        </w:tc>
        <w:tc>
          <w:tcPr>
            <w:tcW w:w="672" w:type="pct"/>
            <w:gridSpan w:val="2"/>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cs="Tahoma"/>
                <w:color w:val="000000"/>
                <w:kern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979"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075"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lang w:val="en-US" w:eastAsia="zh-CN"/>
              </w:rPr>
            </w:pPr>
          </w:p>
        </w:tc>
        <w:tc>
          <w:tcPr>
            <w:tcW w:w="1163"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lang w:val="en-US" w:eastAsia="zh-CN"/>
              </w:rPr>
            </w:pPr>
          </w:p>
        </w:tc>
        <w:tc>
          <w:tcPr>
            <w:tcW w:w="619" w:type="pct"/>
            <w:gridSpan w:val="4"/>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cs="Tahoma"/>
                <w:color w:val="000000"/>
                <w:kern w:val="0"/>
                <w:sz w:val="21"/>
                <w:szCs w:val="21"/>
                <w:lang w:val="en-US" w:eastAsia="zh-CN"/>
              </w:rPr>
            </w:pPr>
          </w:p>
        </w:tc>
        <w:tc>
          <w:tcPr>
            <w:tcW w:w="672" w:type="pct"/>
            <w:gridSpan w:val="2"/>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Tahoma" w:hAnsi="Tahoma" w:cs="Tahoma"/>
                <w:color w:val="000000"/>
                <w:kern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490"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工作</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经历（填写不下，可附件说明）</w:t>
            </w:r>
          </w:p>
        </w:tc>
        <w:tc>
          <w:tcPr>
            <w:tcW w:w="979"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起止年月</w:t>
            </w:r>
          </w:p>
        </w:tc>
        <w:tc>
          <w:tcPr>
            <w:tcW w:w="1075"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工作单位</w:t>
            </w:r>
          </w:p>
        </w:tc>
        <w:tc>
          <w:tcPr>
            <w:tcW w:w="1163"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主要工作内容</w:t>
            </w:r>
          </w:p>
        </w:tc>
        <w:tc>
          <w:tcPr>
            <w:tcW w:w="619" w:type="pct"/>
            <w:gridSpan w:val="4"/>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职务</w:t>
            </w:r>
            <w:r>
              <w:rPr>
                <w:rFonts w:hint="eastAsia" w:ascii="宋体" w:hAnsi="宋体" w:cs="Tahoma"/>
                <w:color w:val="000000"/>
                <w:kern w:val="0"/>
                <w:sz w:val="21"/>
                <w:szCs w:val="21"/>
                <w:lang w:val="en-US" w:eastAsia="zh-CN"/>
              </w:rPr>
              <w:t>/</w:t>
            </w:r>
            <w:r>
              <w:rPr>
                <w:rFonts w:hint="eastAsia" w:ascii="宋体" w:hAnsi="宋体" w:cs="Tahoma"/>
                <w:color w:val="000000"/>
                <w:kern w:val="0"/>
                <w:sz w:val="21"/>
                <w:szCs w:val="21"/>
              </w:rPr>
              <w:t>职位</w:t>
            </w:r>
          </w:p>
        </w:tc>
        <w:tc>
          <w:tcPr>
            <w:tcW w:w="672" w:type="pct"/>
            <w:gridSpan w:val="2"/>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月薪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90"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979"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075"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163"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619" w:type="pct"/>
            <w:gridSpan w:val="4"/>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672" w:type="pct"/>
            <w:gridSpan w:val="2"/>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90"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979"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075"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163"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619" w:type="pct"/>
            <w:gridSpan w:val="4"/>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672" w:type="pct"/>
            <w:gridSpan w:val="2"/>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90"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979"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075"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163"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619" w:type="pct"/>
            <w:gridSpan w:val="4"/>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672" w:type="pct"/>
            <w:gridSpan w:val="2"/>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90"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979"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075"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163"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619" w:type="pct"/>
            <w:gridSpan w:val="4"/>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672" w:type="pct"/>
            <w:gridSpan w:val="2"/>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002"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宋体" w:hAnsi="宋体" w:eastAsia="宋体" w:cs="Tahoma"/>
                <w:color w:val="000000"/>
                <w:kern w:val="0"/>
                <w:sz w:val="21"/>
                <w:szCs w:val="21"/>
                <w:lang w:val="en-US" w:eastAsia="zh-CN"/>
              </w:rPr>
            </w:pPr>
            <w:r>
              <w:rPr>
                <w:rFonts w:hint="eastAsia" w:ascii="宋体" w:hAnsi="宋体" w:cs="Tahoma"/>
                <w:color w:val="000000"/>
                <w:kern w:val="0"/>
                <w:sz w:val="21"/>
                <w:szCs w:val="21"/>
              </w:rPr>
              <w:t>提供</w:t>
            </w:r>
            <w:r>
              <w:rPr>
                <w:rFonts w:hint="eastAsia" w:ascii="宋体" w:hAnsi="宋体" w:cs="Tahoma"/>
                <w:color w:val="000000"/>
                <w:kern w:val="0"/>
                <w:sz w:val="21"/>
                <w:szCs w:val="21"/>
                <w:lang w:val="en-US" w:eastAsia="zh-CN"/>
              </w:rPr>
              <w:t>最近供职</w:t>
            </w:r>
            <w:r>
              <w:rPr>
                <w:rFonts w:hint="eastAsia" w:ascii="宋体" w:hAnsi="宋体" w:cs="Tahoma"/>
                <w:color w:val="000000"/>
                <w:kern w:val="0"/>
                <w:sz w:val="21"/>
                <w:szCs w:val="21"/>
              </w:rPr>
              <w:t>单位</w:t>
            </w:r>
            <w:r>
              <w:rPr>
                <w:rFonts w:hint="eastAsia" w:ascii="宋体" w:hAnsi="宋体" w:cs="Tahoma"/>
                <w:color w:val="000000"/>
                <w:kern w:val="0"/>
                <w:sz w:val="21"/>
                <w:szCs w:val="21"/>
                <w:lang w:val="en-US" w:eastAsia="zh-CN"/>
              </w:rPr>
              <w:t>证明人</w:t>
            </w:r>
            <w:r>
              <w:rPr>
                <w:rFonts w:hint="eastAsia" w:ascii="宋体" w:hAnsi="宋体" w:cs="Tahoma"/>
                <w:color w:val="000000"/>
                <w:kern w:val="0"/>
                <w:sz w:val="21"/>
                <w:szCs w:val="21"/>
              </w:rPr>
              <w:t>姓名</w:t>
            </w:r>
            <w:r>
              <w:rPr>
                <w:rFonts w:hint="eastAsia" w:ascii="宋体" w:hAnsi="宋体" w:cs="Tahoma"/>
                <w:color w:val="000000"/>
                <w:kern w:val="0"/>
                <w:sz w:val="21"/>
                <w:szCs w:val="21"/>
                <w:lang w:val="en-US" w:eastAsia="zh-CN"/>
              </w:rPr>
              <w:t>、</w:t>
            </w:r>
            <w:r>
              <w:rPr>
                <w:rFonts w:hint="eastAsia" w:ascii="宋体" w:hAnsi="宋体" w:cs="Tahoma"/>
                <w:color w:val="000000"/>
                <w:kern w:val="0"/>
                <w:sz w:val="21"/>
                <w:szCs w:val="21"/>
              </w:rPr>
              <w:t>电话</w:t>
            </w:r>
            <w:r>
              <w:rPr>
                <w:rFonts w:hint="eastAsia" w:ascii="宋体" w:hAnsi="宋体" w:cs="Tahoma"/>
                <w:color w:val="000000"/>
                <w:kern w:val="0"/>
                <w:sz w:val="21"/>
                <w:szCs w:val="21"/>
                <w:lang w:val="en-US" w:eastAsia="zh-CN"/>
              </w:rPr>
              <w:t>及职位</w:t>
            </w:r>
          </w:p>
        </w:tc>
        <w:tc>
          <w:tcPr>
            <w:tcW w:w="467"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姓名</w:t>
            </w:r>
          </w:p>
        </w:tc>
        <w:tc>
          <w:tcPr>
            <w:tcW w:w="1075"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351"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电话</w:t>
            </w:r>
          </w:p>
        </w:tc>
        <w:tc>
          <w:tcPr>
            <w:tcW w:w="811"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宋体" w:hAnsi="宋体" w:eastAsia="宋体" w:cs="Tahoma"/>
                <w:color w:val="000000"/>
                <w:kern w:val="0"/>
                <w:sz w:val="21"/>
                <w:szCs w:val="21"/>
                <w:lang w:val="en-US" w:eastAsia="zh-CN"/>
              </w:rPr>
            </w:pPr>
          </w:p>
        </w:tc>
        <w:tc>
          <w:tcPr>
            <w:tcW w:w="347" w:type="pct"/>
            <w:gridSpan w:val="2"/>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val="en-US" w:eastAsia="zh-CN"/>
              </w:rPr>
            </w:pPr>
            <w:r>
              <w:rPr>
                <w:rFonts w:hint="eastAsia" w:ascii="宋体" w:hAnsi="宋体" w:cs="Tahoma"/>
                <w:color w:val="000000"/>
                <w:kern w:val="0"/>
                <w:sz w:val="21"/>
                <w:szCs w:val="21"/>
                <w:lang w:val="en-US" w:eastAsia="zh-CN"/>
              </w:rPr>
              <w:t>职位</w:t>
            </w:r>
          </w:p>
        </w:tc>
        <w:tc>
          <w:tcPr>
            <w:tcW w:w="943" w:type="pct"/>
            <w:gridSpan w:val="4"/>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490"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本人</w:t>
            </w:r>
            <w:r>
              <w:rPr>
                <w:rFonts w:hint="eastAsia" w:ascii="宋体" w:hAnsi="宋体" w:cs="Tahoma"/>
                <w:color w:val="000000"/>
                <w:kern w:val="0"/>
                <w:sz w:val="21"/>
                <w:szCs w:val="21"/>
              </w:rPr>
              <w:br w:type="textWrapping"/>
            </w:r>
            <w:r>
              <w:rPr>
                <w:rFonts w:hint="eastAsia" w:ascii="宋体" w:hAnsi="宋体" w:cs="Tahoma"/>
                <w:color w:val="000000"/>
                <w:kern w:val="0"/>
                <w:sz w:val="21"/>
                <w:szCs w:val="21"/>
              </w:rPr>
              <w:t>技能</w:t>
            </w:r>
          </w:p>
        </w:tc>
        <w:tc>
          <w:tcPr>
            <w:tcW w:w="1447"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val="en-US" w:eastAsia="zh-CN" w:bidi="ar-SA"/>
              </w:rPr>
            </w:pPr>
            <w:r>
              <w:rPr>
                <w:rFonts w:hint="eastAsia" w:ascii="宋体" w:hAnsi="宋体" w:cs="Tahoma"/>
                <w:color w:val="000000"/>
                <w:kern w:val="0"/>
                <w:sz w:val="21"/>
                <w:szCs w:val="21"/>
              </w:rPr>
              <w:t>专业（执业）资格证书</w:t>
            </w:r>
          </w:p>
        </w:tc>
        <w:tc>
          <w:tcPr>
            <w:tcW w:w="3061" w:type="pct"/>
            <w:gridSpan w:val="15"/>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90"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447"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val="en-US" w:eastAsia="zh-CN" w:bidi="ar-SA"/>
              </w:rPr>
            </w:pPr>
            <w:r>
              <w:rPr>
                <w:rFonts w:hint="eastAsia" w:ascii="宋体" w:hAnsi="宋体" w:cs="Tahoma"/>
                <w:color w:val="000000"/>
                <w:kern w:val="0"/>
                <w:sz w:val="21"/>
                <w:szCs w:val="21"/>
              </w:rPr>
              <w:t>计算机水平</w:t>
            </w:r>
          </w:p>
        </w:tc>
        <w:tc>
          <w:tcPr>
            <w:tcW w:w="3061" w:type="pct"/>
            <w:gridSpan w:val="15"/>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490"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447"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val="en-US" w:eastAsia="zh-CN" w:bidi="ar-SA"/>
              </w:rPr>
            </w:pPr>
            <w:r>
              <w:rPr>
                <w:rFonts w:hint="eastAsia" w:ascii="宋体" w:hAnsi="宋体" w:cs="Tahoma"/>
                <w:color w:val="000000"/>
                <w:kern w:val="0"/>
                <w:sz w:val="21"/>
                <w:szCs w:val="21"/>
              </w:rPr>
              <w:t>英语水平</w:t>
            </w:r>
          </w:p>
        </w:tc>
        <w:tc>
          <w:tcPr>
            <w:tcW w:w="3061" w:type="pct"/>
            <w:gridSpan w:val="15"/>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490"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447"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val="en-US" w:eastAsia="zh-CN" w:bidi="ar-SA"/>
              </w:rPr>
            </w:pPr>
            <w:r>
              <w:rPr>
                <w:rFonts w:hint="eastAsia" w:ascii="宋体" w:hAnsi="宋体" w:cs="Tahoma"/>
                <w:color w:val="000000"/>
                <w:kern w:val="0"/>
                <w:sz w:val="21"/>
                <w:szCs w:val="21"/>
                <w:lang w:val="en-US" w:eastAsia="zh-CN"/>
              </w:rPr>
              <w:t>其他</w:t>
            </w:r>
          </w:p>
        </w:tc>
        <w:tc>
          <w:tcPr>
            <w:tcW w:w="3061" w:type="pct"/>
            <w:gridSpan w:val="15"/>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92" w:hRule="atLeast"/>
          <w:jc w:val="center"/>
        </w:trPr>
        <w:tc>
          <w:tcPr>
            <w:tcW w:w="490"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近两年主要工作业绩及科研成果等</w:t>
            </w:r>
          </w:p>
        </w:tc>
        <w:tc>
          <w:tcPr>
            <w:tcW w:w="4509" w:type="pct"/>
            <w:gridSpan w:val="21"/>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90"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奖惩</w:t>
            </w:r>
            <w:r>
              <w:rPr>
                <w:rFonts w:hint="eastAsia" w:ascii="宋体" w:hAnsi="宋体" w:cs="Tahoma"/>
                <w:color w:val="000000"/>
                <w:kern w:val="0"/>
                <w:sz w:val="21"/>
                <w:szCs w:val="21"/>
              </w:rPr>
              <w:br w:type="textWrapping"/>
            </w:r>
            <w:r>
              <w:rPr>
                <w:rFonts w:hint="eastAsia" w:ascii="宋体" w:hAnsi="宋体" w:cs="Tahoma"/>
                <w:color w:val="000000"/>
                <w:kern w:val="0"/>
                <w:sz w:val="21"/>
                <w:szCs w:val="21"/>
              </w:rPr>
              <w:t>情况</w:t>
            </w:r>
          </w:p>
        </w:tc>
        <w:tc>
          <w:tcPr>
            <w:tcW w:w="4509" w:type="pct"/>
            <w:gridSpan w:val="21"/>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Tahoma"/>
                <w:color w:val="000000"/>
                <w:kern w:val="0"/>
                <w:sz w:val="21"/>
                <w:szCs w:val="21"/>
              </w:rPr>
            </w:pPr>
            <w:r>
              <w:rPr>
                <w:rFonts w:hint="eastAsia" w:ascii="宋体" w:hAnsi="宋体" w:cs="Tahoma"/>
                <w:color w:val="000000"/>
                <w:kern w:val="0"/>
                <w:sz w:val="21"/>
                <w:szCs w:val="21"/>
              </w:rPr>
              <w:t>获奖情况：</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r>
              <w:rPr>
                <w:rFonts w:hint="eastAsia" w:ascii="宋体" w:hAnsi="宋体" w:cs="Tahoma"/>
                <w:color w:val="000000"/>
                <w:kern w:val="0"/>
                <w:sz w:val="21"/>
                <w:szCs w:val="21"/>
                <w:lang w:val="en-US" w:eastAsia="zh-CN"/>
              </w:rPr>
              <w:t>1．X年X月，获得XX机构颁发的XX奖励；</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90"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p>
        </w:tc>
        <w:tc>
          <w:tcPr>
            <w:tcW w:w="1355"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r>
              <w:rPr>
                <w:rFonts w:hint="eastAsia" w:ascii="宋体" w:hAnsi="宋体" w:cs="Tahoma"/>
                <w:color w:val="000000"/>
                <w:kern w:val="0"/>
                <w:sz w:val="21"/>
                <w:szCs w:val="21"/>
              </w:rPr>
              <w:t>你是否曾有违法行为？</w:t>
            </w:r>
          </w:p>
        </w:tc>
        <w:tc>
          <w:tcPr>
            <w:tcW w:w="3154" w:type="pct"/>
            <w:gridSpan w:val="18"/>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r>
              <w:rPr>
                <w:rFonts w:hint="eastAsia" w:ascii="宋体" w:hAnsi="宋体" w:cs="Tahoma"/>
                <w:color w:val="000000"/>
                <w:kern w:val="0"/>
                <w:sz w:val="21"/>
                <w:szCs w:val="21"/>
              </w:rPr>
              <w:t>请回答是与否。如果是，请具体说明。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90"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lang w:val="en-US" w:eastAsia="zh-CN"/>
              </w:rPr>
            </w:pPr>
            <w:r>
              <w:rPr>
                <w:rFonts w:hint="eastAsia" w:ascii="宋体" w:hAnsi="宋体" w:cs="Tahoma"/>
                <w:color w:val="000000"/>
                <w:kern w:val="0"/>
                <w:sz w:val="21"/>
                <w:szCs w:val="21"/>
                <w:lang w:val="en-US" w:eastAsia="zh-CN"/>
              </w:rPr>
              <w:t>自我</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宋体" w:hAnsi="宋体" w:eastAsia="宋体" w:cs="Tahoma"/>
                <w:color w:val="000000"/>
                <w:kern w:val="0"/>
                <w:sz w:val="21"/>
                <w:szCs w:val="21"/>
                <w:lang w:val="en-US" w:eastAsia="zh-CN"/>
              </w:rPr>
            </w:pPr>
            <w:r>
              <w:rPr>
                <w:rFonts w:hint="eastAsia" w:ascii="宋体" w:hAnsi="宋体" w:cs="Tahoma"/>
                <w:color w:val="000000"/>
                <w:kern w:val="0"/>
                <w:sz w:val="21"/>
                <w:szCs w:val="21"/>
                <w:lang w:val="en-US" w:eastAsia="zh-CN"/>
              </w:rPr>
              <w:t>评价</w:t>
            </w:r>
          </w:p>
        </w:tc>
        <w:tc>
          <w:tcPr>
            <w:tcW w:w="4509" w:type="pct"/>
            <w:gridSpan w:val="21"/>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02"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我的抱负</w:t>
            </w:r>
            <w:r>
              <w:rPr>
                <w:rFonts w:hint="eastAsia" w:ascii="宋体" w:hAnsi="宋体" w:cs="Tahoma"/>
                <w:color w:val="000000"/>
                <w:kern w:val="0"/>
                <w:sz w:val="21"/>
                <w:szCs w:val="21"/>
              </w:rPr>
              <w:br w:type="textWrapping"/>
            </w:r>
            <w:r>
              <w:rPr>
                <w:rFonts w:hint="eastAsia" w:ascii="宋体" w:hAnsi="宋体" w:cs="Tahoma"/>
                <w:color w:val="000000"/>
                <w:kern w:val="0"/>
                <w:sz w:val="21"/>
                <w:szCs w:val="21"/>
              </w:rPr>
              <w:t>（进取心）</w:t>
            </w:r>
          </w:p>
        </w:tc>
        <w:tc>
          <w:tcPr>
            <w:tcW w:w="3997" w:type="pct"/>
            <w:gridSpan w:val="20"/>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002"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对本岗位的</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希望</w:t>
            </w:r>
          </w:p>
        </w:tc>
        <w:tc>
          <w:tcPr>
            <w:tcW w:w="1693" w:type="pct"/>
            <w:gridSpan w:val="9"/>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tc>
        <w:tc>
          <w:tcPr>
            <w:tcW w:w="605" w:type="pct"/>
            <w:gridSpan w:val="4"/>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r>
              <w:rPr>
                <w:rFonts w:hint="eastAsia" w:ascii="宋体" w:hAnsi="宋体" w:cs="Tahoma"/>
                <w:color w:val="000000"/>
                <w:kern w:val="0"/>
                <w:sz w:val="21"/>
                <w:szCs w:val="21"/>
              </w:rPr>
              <w:t>其他希望</w:t>
            </w:r>
          </w:p>
        </w:tc>
        <w:tc>
          <w:tcPr>
            <w:tcW w:w="1698"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490"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家庭</w:t>
            </w:r>
            <w:r>
              <w:rPr>
                <w:rFonts w:hint="eastAsia" w:ascii="宋体" w:hAnsi="宋体" w:cs="Tahoma"/>
                <w:color w:val="000000"/>
                <w:kern w:val="0"/>
                <w:sz w:val="21"/>
                <w:szCs w:val="21"/>
              </w:rPr>
              <w:br w:type="textWrapping"/>
            </w:r>
            <w:r>
              <w:rPr>
                <w:rFonts w:hint="eastAsia" w:ascii="宋体" w:hAnsi="宋体" w:cs="Tahoma"/>
                <w:color w:val="000000"/>
                <w:kern w:val="0"/>
                <w:sz w:val="21"/>
                <w:szCs w:val="21"/>
              </w:rPr>
              <w:t>成员</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姓名</w:t>
            </w:r>
          </w:p>
        </w:tc>
        <w:tc>
          <w:tcPr>
            <w:tcW w:w="467"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出生</w:t>
            </w:r>
            <w:r>
              <w:rPr>
                <w:rFonts w:hint="eastAsia" w:ascii="宋体" w:hAnsi="宋体" w:cs="Tahoma"/>
                <w:color w:val="000000"/>
                <w:kern w:val="0"/>
                <w:sz w:val="21"/>
                <w:szCs w:val="21"/>
              </w:rPr>
              <w:br w:type="textWrapping"/>
            </w:r>
            <w:r>
              <w:rPr>
                <w:rFonts w:hint="eastAsia" w:ascii="宋体" w:hAnsi="宋体" w:cs="Tahoma"/>
                <w:color w:val="000000"/>
                <w:kern w:val="0"/>
                <w:sz w:val="21"/>
                <w:szCs w:val="21"/>
              </w:rPr>
              <w:t>年月</w:t>
            </w:r>
          </w:p>
        </w:tc>
        <w:tc>
          <w:tcPr>
            <w:tcW w:w="467" w:type="pct"/>
            <w:gridSpan w:val="4"/>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与本人关系</w:t>
            </w:r>
          </w:p>
        </w:tc>
        <w:tc>
          <w:tcPr>
            <w:tcW w:w="1770" w:type="pct"/>
            <w:gridSpan w:val="9"/>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工作单位及职务</w:t>
            </w:r>
          </w:p>
        </w:tc>
        <w:tc>
          <w:tcPr>
            <w:tcW w:w="1291" w:type="pct"/>
            <w:gridSpan w:val="6"/>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电话号码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67"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67" w:type="pct"/>
            <w:gridSpan w:val="4"/>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1770" w:type="pct"/>
            <w:gridSpan w:val="9"/>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1291" w:type="pct"/>
            <w:gridSpan w:val="6"/>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67"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67" w:type="pct"/>
            <w:gridSpan w:val="4"/>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1770" w:type="pct"/>
            <w:gridSpan w:val="9"/>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1291" w:type="pct"/>
            <w:gridSpan w:val="6"/>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67"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67" w:type="pct"/>
            <w:gridSpan w:val="4"/>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1770" w:type="pct"/>
            <w:gridSpan w:val="9"/>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1291" w:type="pct"/>
            <w:gridSpan w:val="6"/>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67"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c>
          <w:tcPr>
            <w:tcW w:w="467" w:type="pct"/>
            <w:gridSpan w:val="4"/>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1770" w:type="pct"/>
            <w:gridSpan w:val="9"/>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1291" w:type="pct"/>
            <w:gridSpan w:val="6"/>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9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467"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c>
          <w:tcPr>
            <w:tcW w:w="467" w:type="pct"/>
            <w:gridSpan w:val="4"/>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1770" w:type="pct"/>
            <w:gridSpan w:val="9"/>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1291" w:type="pct"/>
            <w:gridSpan w:val="6"/>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02" w:type="pct"/>
            <w:gridSpan w:val="2"/>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紧急</w:t>
            </w:r>
            <w:r>
              <w:rPr>
                <w:rFonts w:hint="eastAsia" w:ascii="宋体" w:hAnsi="宋体" w:cs="Tahoma"/>
                <w:color w:val="000000"/>
                <w:kern w:val="0"/>
                <w:sz w:val="21"/>
                <w:szCs w:val="21"/>
                <w:lang w:val="en-US" w:eastAsia="zh-CN"/>
              </w:rPr>
              <w:t>联系</w:t>
            </w:r>
            <w:r>
              <w:rPr>
                <w:rFonts w:hint="eastAsia" w:ascii="宋体" w:hAnsi="宋体" w:cs="Tahoma"/>
                <w:color w:val="000000"/>
                <w:kern w:val="0"/>
                <w:sz w:val="21"/>
                <w:szCs w:val="21"/>
              </w:rPr>
              <w:t>人</w:t>
            </w:r>
          </w:p>
        </w:tc>
        <w:tc>
          <w:tcPr>
            <w:tcW w:w="935" w:type="pct"/>
            <w:gridSpan w:val="5"/>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606" w:type="pct"/>
            <w:gridSpan w:val="2"/>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eastAsia="宋体" w:cs="Tahoma"/>
                <w:color w:val="000000"/>
                <w:kern w:val="0"/>
                <w:sz w:val="21"/>
                <w:szCs w:val="21"/>
                <w:lang w:val="en-US" w:eastAsia="zh-CN"/>
              </w:rPr>
            </w:pPr>
            <w:r>
              <w:rPr>
                <w:rFonts w:hint="eastAsia" w:ascii="宋体" w:hAnsi="宋体" w:cs="Tahoma"/>
                <w:color w:val="000000"/>
                <w:kern w:val="0"/>
                <w:sz w:val="21"/>
                <w:szCs w:val="21"/>
                <w:lang w:val="en-US" w:eastAsia="zh-CN"/>
              </w:rPr>
              <w:t>电话</w:t>
            </w:r>
          </w:p>
        </w:tc>
        <w:tc>
          <w:tcPr>
            <w:tcW w:w="1164" w:type="pct"/>
            <w:gridSpan w:val="7"/>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528" w:type="pct"/>
            <w:gridSpan w:val="3"/>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宋体" w:hAnsi="宋体" w:cs="Tahoma"/>
                <w:color w:val="000000"/>
                <w:kern w:val="0"/>
                <w:sz w:val="21"/>
                <w:szCs w:val="21"/>
              </w:rPr>
            </w:pPr>
            <w:r>
              <w:rPr>
                <w:rFonts w:hint="eastAsia" w:ascii="宋体" w:hAnsi="宋体" w:cs="Tahoma"/>
                <w:color w:val="000000"/>
                <w:kern w:val="0"/>
                <w:sz w:val="21"/>
                <w:szCs w:val="21"/>
              </w:rPr>
              <w:t>与本人</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r>
              <w:rPr>
                <w:rFonts w:hint="eastAsia" w:ascii="宋体" w:hAnsi="宋体" w:cs="Tahoma"/>
                <w:color w:val="000000"/>
                <w:kern w:val="0"/>
                <w:sz w:val="21"/>
                <w:szCs w:val="21"/>
              </w:rPr>
              <w:t>关系</w:t>
            </w:r>
          </w:p>
        </w:tc>
        <w:tc>
          <w:tcPr>
            <w:tcW w:w="762" w:type="pct"/>
            <w:gridSpan w:val="3"/>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002" w:type="pct"/>
            <w:gridSpan w:val="2"/>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应聘者有无亲友在</w:t>
            </w:r>
            <w:r>
              <w:rPr>
                <w:rFonts w:hint="eastAsia" w:ascii="宋体" w:hAnsi="宋体" w:cs="Tahoma"/>
                <w:color w:val="000000"/>
                <w:kern w:val="0"/>
                <w:sz w:val="21"/>
                <w:szCs w:val="21"/>
                <w:lang w:val="en-US" w:eastAsia="zh-CN"/>
              </w:rPr>
              <w:t>四川能投集团</w:t>
            </w:r>
            <w:r>
              <w:rPr>
                <w:rFonts w:hint="eastAsia" w:ascii="宋体" w:hAnsi="宋体" w:cs="Tahoma"/>
                <w:color w:val="000000"/>
                <w:kern w:val="0"/>
                <w:sz w:val="21"/>
                <w:szCs w:val="21"/>
              </w:rPr>
              <w:t>任职</w:t>
            </w:r>
            <w:r>
              <w:rPr>
                <w:rFonts w:hint="eastAsia" w:ascii="宋体" w:hAnsi="宋体" w:cs="Tahoma"/>
                <w:color w:val="000000"/>
                <w:kern w:val="0"/>
                <w:sz w:val="21"/>
                <w:szCs w:val="21"/>
              </w:rPr>
              <w:br w:type="textWrapping"/>
            </w:r>
            <w:r>
              <w:rPr>
                <w:rFonts w:hint="eastAsia" w:ascii="宋体" w:hAnsi="宋体" w:cs="Tahoma"/>
                <w:color w:val="000000"/>
                <w:kern w:val="0"/>
                <w:sz w:val="21"/>
                <w:szCs w:val="21"/>
              </w:rPr>
              <w:t>有（  ）无（  ）</w:t>
            </w:r>
          </w:p>
        </w:tc>
        <w:tc>
          <w:tcPr>
            <w:tcW w:w="935" w:type="pct"/>
            <w:gridSpan w:val="5"/>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姓名</w:t>
            </w:r>
          </w:p>
        </w:tc>
        <w:tc>
          <w:tcPr>
            <w:tcW w:w="959"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与本人关系</w:t>
            </w:r>
          </w:p>
        </w:tc>
        <w:tc>
          <w:tcPr>
            <w:tcW w:w="811"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宋体" w:hAnsi="宋体" w:eastAsia="宋体" w:cs="Tahoma"/>
                <w:color w:val="000000"/>
                <w:kern w:val="0"/>
                <w:sz w:val="21"/>
                <w:szCs w:val="21"/>
                <w:lang w:val="en-US" w:eastAsia="zh-CN"/>
              </w:rPr>
            </w:pPr>
            <w:r>
              <w:rPr>
                <w:rFonts w:hint="eastAsia" w:ascii="宋体" w:hAnsi="宋体" w:cs="Tahoma"/>
                <w:color w:val="000000"/>
                <w:kern w:val="0"/>
                <w:sz w:val="21"/>
                <w:szCs w:val="21"/>
                <w:lang w:val="en-US" w:eastAsia="zh-CN"/>
              </w:rPr>
              <w:t>部门/职位</w:t>
            </w:r>
          </w:p>
        </w:tc>
        <w:tc>
          <w:tcPr>
            <w:tcW w:w="1291" w:type="pct"/>
            <w:gridSpan w:val="6"/>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任职时间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2" w:type="pct"/>
            <w:gridSpan w:val="2"/>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p>
        </w:tc>
        <w:tc>
          <w:tcPr>
            <w:tcW w:w="935" w:type="pct"/>
            <w:gridSpan w:val="5"/>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c>
          <w:tcPr>
            <w:tcW w:w="959" w:type="pct"/>
            <w:gridSpan w:val="6"/>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c>
          <w:tcPr>
            <w:tcW w:w="811" w:type="pct"/>
            <w:gridSpan w:val="3"/>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c>
          <w:tcPr>
            <w:tcW w:w="1291" w:type="pct"/>
            <w:gridSpan w:val="6"/>
            <w:tcBorders>
              <w:tl2br w:val="nil"/>
              <w:tr2bl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ahoma" w:hAnsi="Tahoma" w:cs="Tahoma"/>
                <w:color w:val="000000"/>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34" w:hRule="atLeast"/>
          <w:jc w:val="center"/>
        </w:trPr>
        <w:tc>
          <w:tcPr>
            <w:tcW w:w="490" w:type="pct"/>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ascii="宋体" w:hAnsi="宋体" w:cs="Tahoma"/>
                <w:color w:val="000000"/>
                <w:kern w:val="0"/>
                <w:sz w:val="21"/>
                <w:szCs w:val="21"/>
              </w:rPr>
            </w:pPr>
            <w:r>
              <w:rPr>
                <w:rFonts w:hint="eastAsia" w:ascii="宋体" w:hAnsi="宋体" w:cs="Tahoma"/>
                <w:color w:val="000000"/>
                <w:kern w:val="0"/>
                <w:sz w:val="21"/>
                <w:szCs w:val="21"/>
              </w:rPr>
              <w:t>特别</w:t>
            </w:r>
            <w:r>
              <w:rPr>
                <w:rFonts w:hint="eastAsia" w:ascii="宋体" w:hAnsi="宋体" w:cs="Tahoma"/>
                <w:color w:val="000000"/>
                <w:kern w:val="0"/>
                <w:sz w:val="21"/>
                <w:szCs w:val="21"/>
              </w:rPr>
              <w:br w:type="textWrapping"/>
            </w:r>
            <w:r>
              <w:rPr>
                <w:rFonts w:hint="eastAsia" w:ascii="宋体" w:hAnsi="宋体" w:cs="Tahoma"/>
                <w:color w:val="000000"/>
                <w:kern w:val="0"/>
                <w:sz w:val="21"/>
                <w:szCs w:val="21"/>
              </w:rPr>
              <w:t>提示</w:t>
            </w:r>
          </w:p>
        </w:tc>
        <w:tc>
          <w:tcPr>
            <w:tcW w:w="4509" w:type="pct"/>
            <w:gridSpan w:val="21"/>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val="0"/>
                <w:color w:val="000000"/>
                <w:kern w:val="0"/>
                <w:sz w:val="21"/>
                <w:szCs w:val="21"/>
              </w:rPr>
            </w:pPr>
            <w:r>
              <w:rPr>
                <w:rFonts w:hint="eastAsia" w:ascii="黑体" w:hAnsi="黑体" w:eastAsia="黑体" w:cs="黑体"/>
                <w:b w:val="0"/>
                <w:bCs w:val="0"/>
                <w:color w:val="000000"/>
                <w:kern w:val="0"/>
                <w:sz w:val="21"/>
                <w:szCs w:val="21"/>
                <w:lang w:eastAsia="zh-CN"/>
              </w:rPr>
              <w:t>　　</w:t>
            </w:r>
            <w:r>
              <w:rPr>
                <w:rFonts w:hint="eastAsia" w:ascii="黑体" w:hAnsi="黑体" w:eastAsia="黑体" w:cs="黑体"/>
                <w:b w:val="0"/>
                <w:bCs w:val="0"/>
                <w:color w:val="000000"/>
                <w:kern w:val="0"/>
                <w:sz w:val="21"/>
                <w:szCs w:val="21"/>
              </w:rPr>
              <w:t>本人</w:t>
            </w:r>
            <w:r>
              <w:rPr>
                <w:rFonts w:hint="eastAsia" w:ascii="黑体" w:hAnsi="黑体" w:eastAsia="黑体" w:cs="黑体"/>
                <w:b w:val="0"/>
                <w:bCs w:val="0"/>
                <w:color w:val="000000"/>
                <w:kern w:val="0"/>
                <w:sz w:val="21"/>
                <w:szCs w:val="21"/>
              </w:rPr>
              <w:t>我承诺在本表中所提供的信息是正确无误的，若日后发现本登记表中或其它本人提供的应聘材料中有虚假或伪造内容的，公司可随时无条件单方面解除劳动关系，所有责任由我本人承担。</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val="0"/>
                <w:color w:val="000000"/>
                <w:kern w:val="0"/>
                <w:sz w:val="21"/>
                <w:szCs w:val="21"/>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val="0"/>
                <w:color w:val="000000"/>
                <w:kern w:val="0"/>
                <w:sz w:val="21"/>
                <w:szCs w:val="21"/>
              </w:rPr>
            </w:pPr>
            <w:r>
              <w:rPr>
                <w:rFonts w:hint="eastAsia" w:ascii="黑体" w:hAnsi="黑体" w:eastAsia="黑体" w:cs="黑体"/>
                <w:b w:val="0"/>
                <w:bCs w:val="0"/>
                <w:color w:val="000000"/>
                <w:kern w:val="0"/>
                <w:sz w:val="21"/>
                <w:szCs w:val="21"/>
              </w:rPr>
              <w:t xml:space="preserve">                                          申请人签名：</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黑体" w:hAnsi="黑体" w:eastAsia="黑体" w:cs="黑体"/>
                <w:b w:val="0"/>
                <w:bCs w:val="0"/>
                <w:color w:val="000000"/>
                <w:kern w:val="0"/>
                <w:sz w:val="21"/>
                <w:szCs w:val="21"/>
                <w:lang w:val="en-US" w:eastAsia="zh-CN"/>
              </w:rPr>
            </w:pPr>
            <w:r>
              <w:rPr>
                <w:rFonts w:hint="eastAsia" w:ascii="黑体" w:hAnsi="黑体" w:eastAsia="黑体" w:cs="黑体"/>
                <w:b w:val="0"/>
                <w:bCs w:val="0"/>
                <w:color w:val="000000"/>
                <w:kern w:val="0"/>
                <w:sz w:val="21"/>
                <w:szCs w:val="21"/>
                <w:lang w:eastAsia="zh-CN"/>
              </w:rPr>
              <w:t>　　　　　　　　　　　　　　　　　　　　　</w:t>
            </w:r>
            <w:r>
              <w:rPr>
                <w:rFonts w:hint="eastAsia" w:ascii="黑体" w:hAnsi="黑体" w:eastAsia="黑体" w:cs="黑体"/>
                <w:b w:val="0"/>
                <w:bCs w:val="0"/>
                <w:color w:val="000000"/>
                <w:kern w:val="0"/>
                <w:sz w:val="21"/>
                <w:szCs w:val="21"/>
                <w:lang w:val="en-US" w:eastAsia="zh-CN"/>
              </w:rPr>
              <w:t>日　　　期：</w:t>
            </w:r>
            <w:bookmarkStart w:id="0" w:name="_GoBack"/>
            <w:bookmarkEnd w:id="0"/>
          </w:p>
        </w:tc>
      </w:tr>
    </w:tbl>
    <w:p>
      <w:pPr>
        <w:keepNext w:val="0"/>
        <w:keepLines w:val="0"/>
        <w:pageBreakBefore w:val="0"/>
        <w:widowControl w:val="0"/>
        <w:kinsoku/>
        <w:wordWrap/>
        <w:overflowPunct/>
        <w:topLinePunct w:val="0"/>
        <w:autoSpaceDE/>
        <w:autoSpaceDN/>
        <w:bidi w:val="0"/>
        <w:adjustRightInd w:val="0"/>
        <w:snapToGrid w:val="0"/>
        <w:spacing w:line="200" w:lineRule="exact"/>
        <w:textAlignment w:val="auto"/>
        <w:rPr>
          <w:rFonts w:hint="default" w:ascii="方正小标宋简体" w:hAnsi="方正小标宋简体" w:eastAsia="方正小标宋简体" w:cs="方正小标宋简体"/>
          <w:sz w:val="30"/>
          <w:szCs w:val="30"/>
          <w:lang w:val="en-US" w:eastAsia="zh-CN"/>
        </w:rPr>
      </w:pPr>
    </w:p>
    <w:sectPr>
      <w:headerReference r:id="rId3" w:type="default"/>
      <w:footerReference r:id="rId5" w:type="default"/>
      <w:headerReference r:id="rId4" w:type="even"/>
      <w:footerReference r:id="rId6"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新宋体">
    <w:panose1 w:val="02010609030101010101"/>
    <w:charset w:val="86"/>
    <w:family w:val="auto"/>
    <w:pitch w:val="default"/>
    <w:sig w:usb0="00000203" w:usb1="288F0000" w:usb2="00000006" w:usb3="00000000" w:csb0="00040001" w:csb1="00000000"/>
  </w:font>
  <w:font w:name="HarmonyOS Sans SC">
    <w:panose1 w:val="00000500000000000000"/>
    <w:charset w:val="86"/>
    <w:family w:val="auto"/>
    <w:pitch w:val="default"/>
    <w:sig w:usb0="00000001" w:usb1="08000000"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行楷简体">
    <w:panose1 w:val="03000509000000000000"/>
    <w:charset w:val="86"/>
    <w:family w:val="auto"/>
    <w:pitch w:val="default"/>
    <w:sig w:usb0="00000001" w:usb1="080E0000" w:usb2="00000000" w:usb3="00000000" w:csb0="00040000" w:csb1="00000000"/>
  </w:font>
  <w:font w:name="Book Antiqua">
    <w:panose1 w:val="02040602050305030304"/>
    <w:charset w:val="00"/>
    <w:family w:val="roman"/>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adjustRightInd w:val="0"/>
      <w:spacing w:line="260" w:lineRule="exac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adjustRightInd w:val="0"/>
                            <w:spacing w:line="260" w:lineRule="exact"/>
                            <w:ind w:right="420" w:rightChars="0"/>
                          </w:pPr>
                          <w:r>
                            <w:rPr>
                              <w:rFonts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6"/>
                      <w:adjustRightInd w:val="0"/>
                      <w:spacing w:line="260" w:lineRule="exact"/>
                      <w:ind w:right="420" w:rightChars="0"/>
                    </w:pPr>
                    <w:r>
                      <w:rPr>
                        <w:rFonts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ascii="宋体" w:hAnsi="宋体"/>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adjustRightInd w:val="0"/>
      <w:spacing w:line="260" w:lineRule="exact"/>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adjustRightInd w:val="0"/>
                            <w:spacing w:line="260" w:lineRule="exact"/>
                            <w:ind w:left="420" w:leftChars="0" w:firstLine="0" w:firstLineChars="0"/>
                          </w:pPr>
                          <w:r>
                            <w:rPr>
                              <w:rFonts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6"/>
                      <w:adjustRightInd w:val="0"/>
                      <w:spacing w:line="260" w:lineRule="exact"/>
                      <w:ind w:left="420" w:leftChars="0" w:firstLine="0" w:firstLineChars="0"/>
                    </w:pPr>
                    <w:r>
                      <w:rPr>
                        <w:rFonts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ascii="宋体" w:hAnsi="宋体"/>
                        <w:sz w:val="28"/>
                        <w:szCs w:val="28"/>
                      </w:rPr>
                      <w:t>—</w:t>
                    </w:r>
                  </w:p>
                </w:txbxContent>
              </v:textbox>
            </v:shape>
          </w:pict>
        </mc:Fallback>
      </mc:AlternateContent>
    </w:r>
  </w:p>
  <w:p>
    <w:pPr>
      <w:pStyle w:val="16"/>
      <w:adjustRightInd w:val="0"/>
      <w:spacing w:line="260" w:lineRule="exac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attachedTemplate r:id="rId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CC2BCE"/>
    <w:rsid w:val="00000AC6"/>
    <w:rsid w:val="00001463"/>
    <w:rsid w:val="000016C3"/>
    <w:rsid w:val="00003237"/>
    <w:rsid w:val="00003CD0"/>
    <w:rsid w:val="00004087"/>
    <w:rsid w:val="000046D5"/>
    <w:rsid w:val="00004BF2"/>
    <w:rsid w:val="000054C6"/>
    <w:rsid w:val="00007AD3"/>
    <w:rsid w:val="00007CE3"/>
    <w:rsid w:val="00012835"/>
    <w:rsid w:val="00022A88"/>
    <w:rsid w:val="00023034"/>
    <w:rsid w:val="000235CA"/>
    <w:rsid w:val="000270F1"/>
    <w:rsid w:val="0003133C"/>
    <w:rsid w:val="0003169B"/>
    <w:rsid w:val="000320AE"/>
    <w:rsid w:val="0003227F"/>
    <w:rsid w:val="000427B1"/>
    <w:rsid w:val="000518D6"/>
    <w:rsid w:val="000518F9"/>
    <w:rsid w:val="00052BBC"/>
    <w:rsid w:val="00053A20"/>
    <w:rsid w:val="00054ACE"/>
    <w:rsid w:val="00056028"/>
    <w:rsid w:val="00063206"/>
    <w:rsid w:val="000653AC"/>
    <w:rsid w:val="00067E77"/>
    <w:rsid w:val="00070588"/>
    <w:rsid w:val="000714A5"/>
    <w:rsid w:val="000764A9"/>
    <w:rsid w:val="0008373E"/>
    <w:rsid w:val="000859F8"/>
    <w:rsid w:val="00091261"/>
    <w:rsid w:val="000919EB"/>
    <w:rsid w:val="00092232"/>
    <w:rsid w:val="0009447C"/>
    <w:rsid w:val="00094FF8"/>
    <w:rsid w:val="000A0310"/>
    <w:rsid w:val="000A44C8"/>
    <w:rsid w:val="000A4997"/>
    <w:rsid w:val="000A676E"/>
    <w:rsid w:val="000B451D"/>
    <w:rsid w:val="000B4675"/>
    <w:rsid w:val="000B79C2"/>
    <w:rsid w:val="000C0BCC"/>
    <w:rsid w:val="000C3646"/>
    <w:rsid w:val="000C3FAA"/>
    <w:rsid w:val="000C42FA"/>
    <w:rsid w:val="000C4669"/>
    <w:rsid w:val="000C4815"/>
    <w:rsid w:val="000C6B7A"/>
    <w:rsid w:val="000C7927"/>
    <w:rsid w:val="000D0F07"/>
    <w:rsid w:val="000D10FA"/>
    <w:rsid w:val="000D1C2A"/>
    <w:rsid w:val="000D6537"/>
    <w:rsid w:val="000D79A0"/>
    <w:rsid w:val="000E1E25"/>
    <w:rsid w:val="000E5F9C"/>
    <w:rsid w:val="000F2B16"/>
    <w:rsid w:val="000F35F7"/>
    <w:rsid w:val="000F5285"/>
    <w:rsid w:val="00100119"/>
    <w:rsid w:val="00102F7C"/>
    <w:rsid w:val="001045C1"/>
    <w:rsid w:val="001065F0"/>
    <w:rsid w:val="00110CFF"/>
    <w:rsid w:val="0011454C"/>
    <w:rsid w:val="0011799B"/>
    <w:rsid w:val="00121A77"/>
    <w:rsid w:val="00122D3F"/>
    <w:rsid w:val="00125009"/>
    <w:rsid w:val="00130077"/>
    <w:rsid w:val="0013156B"/>
    <w:rsid w:val="00133DFE"/>
    <w:rsid w:val="00135F76"/>
    <w:rsid w:val="00141E7A"/>
    <w:rsid w:val="00142089"/>
    <w:rsid w:val="001429DE"/>
    <w:rsid w:val="00146BB5"/>
    <w:rsid w:val="00147058"/>
    <w:rsid w:val="001471D5"/>
    <w:rsid w:val="001477B7"/>
    <w:rsid w:val="00147A99"/>
    <w:rsid w:val="00156929"/>
    <w:rsid w:val="00157CD3"/>
    <w:rsid w:val="0016023D"/>
    <w:rsid w:val="00162305"/>
    <w:rsid w:val="00162B1D"/>
    <w:rsid w:val="001635EF"/>
    <w:rsid w:val="00163901"/>
    <w:rsid w:val="001641F9"/>
    <w:rsid w:val="0017137B"/>
    <w:rsid w:val="00171780"/>
    <w:rsid w:val="00174C73"/>
    <w:rsid w:val="0017574E"/>
    <w:rsid w:val="001764C4"/>
    <w:rsid w:val="00181476"/>
    <w:rsid w:val="00181753"/>
    <w:rsid w:val="00181D78"/>
    <w:rsid w:val="0018226B"/>
    <w:rsid w:val="0019194D"/>
    <w:rsid w:val="0019204B"/>
    <w:rsid w:val="00193507"/>
    <w:rsid w:val="001A0DDE"/>
    <w:rsid w:val="001A1338"/>
    <w:rsid w:val="001A183B"/>
    <w:rsid w:val="001A4C72"/>
    <w:rsid w:val="001A6053"/>
    <w:rsid w:val="001B4E58"/>
    <w:rsid w:val="001C2CC0"/>
    <w:rsid w:val="001C2CD8"/>
    <w:rsid w:val="001C3D98"/>
    <w:rsid w:val="001C4779"/>
    <w:rsid w:val="001D0CE0"/>
    <w:rsid w:val="001D7A01"/>
    <w:rsid w:val="001E1B2B"/>
    <w:rsid w:val="001F0570"/>
    <w:rsid w:val="001F20D5"/>
    <w:rsid w:val="001F316F"/>
    <w:rsid w:val="0020260E"/>
    <w:rsid w:val="00204B64"/>
    <w:rsid w:val="0020665A"/>
    <w:rsid w:val="002079E0"/>
    <w:rsid w:val="00213278"/>
    <w:rsid w:val="002155A5"/>
    <w:rsid w:val="0022072E"/>
    <w:rsid w:val="00220EE0"/>
    <w:rsid w:val="00222826"/>
    <w:rsid w:val="00225B06"/>
    <w:rsid w:val="002300E9"/>
    <w:rsid w:val="0023312B"/>
    <w:rsid w:val="00235012"/>
    <w:rsid w:val="00237A36"/>
    <w:rsid w:val="00237A3E"/>
    <w:rsid w:val="00241A79"/>
    <w:rsid w:val="00242F33"/>
    <w:rsid w:val="002449CB"/>
    <w:rsid w:val="002452C6"/>
    <w:rsid w:val="0025256D"/>
    <w:rsid w:val="00262707"/>
    <w:rsid w:val="0026434C"/>
    <w:rsid w:val="00264BD6"/>
    <w:rsid w:val="00265D7C"/>
    <w:rsid w:val="0026655E"/>
    <w:rsid w:val="00272EED"/>
    <w:rsid w:val="00273C3A"/>
    <w:rsid w:val="00274041"/>
    <w:rsid w:val="00274DDE"/>
    <w:rsid w:val="0028113D"/>
    <w:rsid w:val="00282FDB"/>
    <w:rsid w:val="002840F8"/>
    <w:rsid w:val="002865EA"/>
    <w:rsid w:val="0028718C"/>
    <w:rsid w:val="002900DC"/>
    <w:rsid w:val="0029021D"/>
    <w:rsid w:val="002A15C8"/>
    <w:rsid w:val="002A1BDF"/>
    <w:rsid w:val="002A7B10"/>
    <w:rsid w:val="002B052A"/>
    <w:rsid w:val="002B0A63"/>
    <w:rsid w:val="002B0F68"/>
    <w:rsid w:val="002B3B4B"/>
    <w:rsid w:val="002B61DE"/>
    <w:rsid w:val="002B656B"/>
    <w:rsid w:val="002B6D2F"/>
    <w:rsid w:val="002C4CD4"/>
    <w:rsid w:val="002C6B12"/>
    <w:rsid w:val="002C737C"/>
    <w:rsid w:val="002D1353"/>
    <w:rsid w:val="002D2B63"/>
    <w:rsid w:val="002D37BE"/>
    <w:rsid w:val="002D45E7"/>
    <w:rsid w:val="002D4C8C"/>
    <w:rsid w:val="002D66B1"/>
    <w:rsid w:val="002D79DC"/>
    <w:rsid w:val="002E770F"/>
    <w:rsid w:val="002F120A"/>
    <w:rsid w:val="002F1D52"/>
    <w:rsid w:val="002F2D36"/>
    <w:rsid w:val="002F3311"/>
    <w:rsid w:val="002F3C40"/>
    <w:rsid w:val="002F3CEA"/>
    <w:rsid w:val="00304CEA"/>
    <w:rsid w:val="0030771C"/>
    <w:rsid w:val="00307D73"/>
    <w:rsid w:val="00310F6D"/>
    <w:rsid w:val="00311C76"/>
    <w:rsid w:val="00313DD2"/>
    <w:rsid w:val="0032574F"/>
    <w:rsid w:val="00327E2B"/>
    <w:rsid w:val="0033156E"/>
    <w:rsid w:val="00332D34"/>
    <w:rsid w:val="00333430"/>
    <w:rsid w:val="00335ABD"/>
    <w:rsid w:val="00336065"/>
    <w:rsid w:val="003362D7"/>
    <w:rsid w:val="00337C5C"/>
    <w:rsid w:val="00337E36"/>
    <w:rsid w:val="00340AEB"/>
    <w:rsid w:val="00342CF1"/>
    <w:rsid w:val="00346E77"/>
    <w:rsid w:val="00347D9A"/>
    <w:rsid w:val="00352328"/>
    <w:rsid w:val="0035435C"/>
    <w:rsid w:val="00354DB7"/>
    <w:rsid w:val="00356C7B"/>
    <w:rsid w:val="00360DBF"/>
    <w:rsid w:val="00362AE3"/>
    <w:rsid w:val="00362FD9"/>
    <w:rsid w:val="00365BE9"/>
    <w:rsid w:val="00367688"/>
    <w:rsid w:val="0037074C"/>
    <w:rsid w:val="00376D62"/>
    <w:rsid w:val="00377BA6"/>
    <w:rsid w:val="003824B4"/>
    <w:rsid w:val="00383070"/>
    <w:rsid w:val="00384D9A"/>
    <w:rsid w:val="00385E2B"/>
    <w:rsid w:val="00393D03"/>
    <w:rsid w:val="003A1089"/>
    <w:rsid w:val="003A2A03"/>
    <w:rsid w:val="003A5853"/>
    <w:rsid w:val="003A658D"/>
    <w:rsid w:val="003A7E8C"/>
    <w:rsid w:val="003B1AEB"/>
    <w:rsid w:val="003B4459"/>
    <w:rsid w:val="003B4588"/>
    <w:rsid w:val="003B46D6"/>
    <w:rsid w:val="003B50A7"/>
    <w:rsid w:val="003B73D4"/>
    <w:rsid w:val="003B748F"/>
    <w:rsid w:val="003B7BB2"/>
    <w:rsid w:val="003B7C9F"/>
    <w:rsid w:val="003C03A9"/>
    <w:rsid w:val="003C11E4"/>
    <w:rsid w:val="003C1C5A"/>
    <w:rsid w:val="003C38F0"/>
    <w:rsid w:val="003C656F"/>
    <w:rsid w:val="003D317F"/>
    <w:rsid w:val="003D49D6"/>
    <w:rsid w:val="003D4B27"/>
    <w:rsid w:val="003D6AF7"/>
    <w:rsid w:val="003D6B0C"/>
    <w:rsid w:val="003D788E"/>
    <w:rsid w:val="003E0282"/>
    <w:rsid w:val="003E31A4"/>
    <w:rsid w:val="003E3CE4"/>
    <w:rsid w:val="003E4A38"/>
    <w:rsid w:val="003E525F"/>
    <w:rsid w:val="003E57B1"/>
    <w:rsid w:val="003E5C90"/>
    <w:rsid w:val="003E5E2A"/>
    <w:rsid w:val="003F0BCE"/>
    <w:rsid w:val="003F504B"/>
    <w:rsid w:val="003F6522"/>
    <w:rsid w:val="003F670F"/>
    <w:rsid w:val="00400BD9"/>
    <w:rsid w:val="004016BB"/>
    <w:rsid w:val="00401812"/>
    <w:rsid w:val="00401AC1"/>
    <w:rsid w:val="00401BD0"/>
    <w:rsid w:val="0040214D"/>
    <w:rsid w:val="00404B44"/>
    <w:rsid w:val="0040555D"/>
    <w:rsid w:val="004063C2"/>
    <w:rsid w:val="00406B40"/>
    <w:rsid w:val="00407B7F"/>
    <w:rsid w:val="004111C4"/>
    <w:rsid w:val="00411E72"/>
    <w:rsid w:val="00415031"/>
    <w:rsid w:val="00415ED6"/>
    <w:rsid w:val="004232FE"/>
    <w:rsid w:val="0042720C"/>
    <w:rsid w:val="00432271"/>
    <w:rsid w:val="00432D80"/>
    <w:rsid w:val="004333FB"/>
    <w:rsid w:val="00440056"/>
    <w:rsid w:val="00441E4E"/>
    <w:rsid w:val="004424B0"/>
    <w:rsid w:val="00442C14"/>
    <w:rsid w:val="004456B4"/>
    <w:rsid w:val="00447652"/>
    <w:rsid w:val="004515E7"/>
    <w:rsid w:val="004529A2"/>
    <w:rsid w:val="004579AE"/>
    <w:rsid w:val="00462B23"/>
    <w:rsid w:val="00463295"/>
    <w:rsid w:val="004639E9"/>
    <w:rsid w:val="004651C5"/>
    <w:rsid w:val="00466C48"/>
    <w:rsid w:val="004725F8"/>
    <w:rsid w:val="00472824"/>
    <w:rsid w:val="00473D42"/>
    <w:rsid w:val="00475DB7"/>
    <w:rsid w:val="00476417"/>
    <w:rsid w:val="0048062A"/>
    <w:rsid w:val="0048798E"/>
    <w:rsid w:val="0049079E"/>
    <w:rsid w:val="004A319A"/>
    <w:rsid w:val="004A6E85"/>
    <w:rsid w:val="004B1695"/>
    <w:rsid w:val="004B79BA"/>
    <w:rsid w:val="004C2939"/>
    <w:rsid w:val="004C2C91"/>
    <w:rsid w:val="004C3A10"/>
    <w:rsid w:val="004C68EC"/>
    <w:rsid w:val="004D2D84"/>
    <w:rsid w:val="004D3C10"/>
    <w:rsid w:val="004E0C9C"/>
    <w:rsid w:val="004E0E0A"/>
    <w:rsid w:val="004E1181"/>
    <w:rsid w:val="004E1BC3"/>
    <w:rsid w:val="004E5E5D"/>
    <w:rsid w:val="004E702E"/>
    <w:rsid w:val="004F42B9"/>
    <w:rsid w:val="004F57BC"/>
    <w:rsid w:val="00500183"/>
    <w:rsid w:val="00501B6F"/>
    <w:rsid w:val="00505AB1"/>
    <w:rsid w:val="00506131"/>
    <w:rsid w:val="00507561"/>
    <w:rsid w:val="005123CC"/>
    <w:rsid w:val="00513A85"/>
    <w:rsid w:val="00523D38"/>
    <w:rsid w:val="005257A1"/>
    <w:rsid w:val="005262CA"/>
    <w:rsid w:val="005301F6"/>
    <w:rsid w:val="005308DF"/>
    <w:rsid w:val="00531FD9"/>
    <w:rsid w:val="00533C4A"/>
    <w:rsid w:val="00535BB3"/>
    <w:rsid w:val="00536A72"/>
    <w:rsid w:val="00537555"/>
    <w:rsid w:val="005418C8"/>
    <w:rsid w:val="005432BF"/>
    <w:rsid w:val="005446FA"/>
    <w:rsid w:val="00545424"/>
    <w:rsid w:val="00552E10"/>
    <w:rsid w:val="00553467"/>
    <w:rsid w:val="00553871"/>
    <w:rsid w:val="00553B33"/>
    <w:rsid w:val="00553D41"/>
    <w:rsid w:val="0055688D"/>
    <w:rsid w:val="005623E0"/>
    <w:rsid w:val="00562A97"/>
    <w:rsid w:val="00564606"/>
    <w:rsid w:val="005660AE"/>
    <w:rsid w:val="00567282"/>
    <w:rsid w:val="00572D3C"/>
    <w:rsid w:val="00572FB0"/>
    <w:rsid w:val="0057417D"/>
    <w:rsid w:val="005743B1"/>
    <w:rsid w:val="00575941"/>
    <w:rsid w:val="005762A0"/>
    <w:rsid w:val="0057687B"/>
    <w:rsid w:val="00582C2E"/>
    <w:rsid w:val="00582E42"/>
    <w:rsid w:val="00585F99"/>
    <w:rsid w:val="00591E04"/>
    <w:rsid w:val="00593487"/>
    <w:rsid w:val="00596A8C"/>
    <w:rsid w:val="00596C77"/>
    <w:rsid w:val="00596FC7"/>
    <w:rsid w:val="005973CD"/>
    <w:rsid w:val="005A5A74"/>
    <w:rsid w:val="005A5AC6"/>
    <w:rsid w:val="005A6A48"/>
    <w:rsid w:val="005A6E7D"/>
    <w:rsid w:val="005B19D7"/>
    <w:rsid w:val="005B1A21"/>
    <w:rsid w:val="005B2350"/>
    <w:rsid w:val="005B4412"/>
    <w:rsid w:val="005B55D2"/>
    <w:rsid w:val="005C1675"/>
    <w:rsid w:val="005C2B87"/>
    <w:rsid w:val="005C496E"/>
    <w:rsid w:val="005C5973"/>
    <w:rsid w:val="005C6CA7"/>
    <w:rsid w:val="005D06C6"/>
    <w:rsid w:val="005D1770"/>
    <w:rsid w:val="005D58D3"/>
    <w:rsid w:val="005D7839"/>
    <w:rsid w:val="005E019D"/>
    <w:rsid w:val="005E2106"/>
    <w:rsid w:val="005E2372"/>
    <w:rsid w:val="005E25A8"/>
    <w:rsid w:val="005E2915"/>
    <w:rsid w:val="005E39AD"/>
    <w:rsid w:val="005E3CBA"/>
    <w:rsid w:val="005E6174"/>
    <w:rsid w:val="005E7334"/>
    <w:rsid w:val="005F1D77"/>
    <w:rsid w:val="005F7193"/>
    <w:rsid w:val="006006AD"/>
    <w:rsid w:val="00600C5A"/>
    <w:rsid w:val="00605B47"/>
    <w:rsid w:val="00611D81"/>
    <w:rsid w:val="00613FFD"/>
    <w:rsid w:val="006147A5"/>
    <w:rsid w:val="0061584D"/>
    <w:rsid w:val="0061685A"/>
    <w:rsid w:val="006174CF"/>
    <w:rsid w:val="006223BA"/>
    <w:rsid w:val="006236C6"/>
    <w:rsid w:val="00624020"/>
    <w:rsid w:val="0062533A"/>
    <w:rsid w:val="00626BE2"/>
    <w:rsid w:val="0062760F"/>
    <w:rsid w:val="00630B87"/>
    <w:rsid w:val="00634856"/>
    <w:rsid w:val="00634F0A"/>
    <w:rsid w:val="00636035"/>
    <w:rsid w:val="00637D75"/>
    <w:rsid w:val="00640913"/>
    <w:rsid w:val="0064102D"/>
    <w:rsid w:val="00652040"/>
    <w:rsid w:val="006520D6"/>
    <w:rsid w:val="00657012"/>
    <w:rsid w:val="0065747D"/>
    <w:rsid w:val="00660D65"/>
    <w:rsid w:val="00661AEA"/>
    <w:rsid w:val="00662952"/>
    <w:rsid w:val="006637CC"/>
    <w:rsid w:val="00673A1C"/>
    <w:rsid w:val="00676B7A"/>
    <w:rsid w:val="00681B66"/>
    <w:rsid w:val="0069143C"/>
    <w:rsid w:val="00694B62"/>
    <w:rsid w:val="00695763"/>
    <w:rsid w:val="00697559"/>
    <w:rsid w:val="006A078D"/>
    <w:rsid w:val="006A08D6"/>
    <w:rsid w:val="006A0EED"/>
    <w:rsid w:val="006A2A7A"/>
    <w:rsid w:val="006B1C46"/>
    <w:rsid w:val="006B2CEE"/>
    <w:rsid w:val="006B49FD"/>
    <w:rsid w:val="006C1BE5"/>
    <w:rsid w:val="006C50BF"/>
    <w:rsid w:val="006D2254"/>
    <w:rsid w:val="006D3CB7"/>
    <w:rsid w:val="006D3E5C"/>
    <w:rsid w:val="006D40AC"/>
    <w:rsid w:val="006D7F1E"/>
    <w:rsid w:val="006E02CE"/>
    <w:rsid w:val="006E06FA"/>
    <w:rsid w:val="006E282E"/>
    <w:rsid w:val="006E5F09"/>
    <w:rsid w:val="006E696D"/>
    <w:rsid w:val="006E6BB6"/>
    <w:rsid w:val="006E6F5A"/>
    <w:rsid w:val="006F1134"/>
    <w:rsid w:val="006F48E3"/>
    <w:rsid w:val="006F6DF2"/>
    <w:rsid w:val="006F7A28"/>
    <w:rsid w:val="006F7AB1"/>
    <w:rsid w:val="00703E69"/>
    <w:rsid w:val="0070589B"/>
    <w:rsid w:val="007064B2"/>
    <w:rsid w:val="00711950"/>
    <w:rsid w:val="007142E3"/>
    <w:rsid w:val="00717AD7"/>
    <w:rsid w:val="007204D4"/>
    <w:rsid w:val="00724C8C"/>
    <w:rsid w:val="007278D5"/>
    <w:rsid w:val="00727E37"/>
    <w:rsid w:val="007308CB"/>
    <w:rsid w:val="00732606"/>
    <w:rsid w:val="00734438"/>
    <w:rsid w:val="00735411"/>
    <w:rsid w:val="0074343B"/>
    <w:rsid w:val="007445D0"/>
    <w:rsid w:val="00745A60"/>
    <w:rsid w:val="00746056"/>
    <w:rsid w:val="00754ABA"/>
    <w:rsid w:val="007557D4"/>
    <w:rsid w:val="00763077"/>
    <w:rsid w:val="00764265"/>
    <w:rsid w:val="0076524C"/>
    <w:rsid w:val="0076599F"/>
    <w:rsid w:val="0076735B"/>
    <w:rsid w:val="007769DB"/>
    <w:rsid w:val="007814F5"/>
    <w:rsid w:val="0078282F"/>
    <w:rsid w:val="00783266"/>
    <w:rsid w:val="00785CE8"/>
    <w:rsid w:val="00787B55"/>
    <w:rsid w:val="00791B52"/>
    <w:rsid w:val="00792518"/>
    <w:rsid w:val="00793303"/>
    <w:rsid w:val="007A1F5D"/>
    <w:rsid w:val="007A460A"/>
    <w:rsid w:val="007B0EF3"/>
    <w:rsid w:val="007B1B05"/>
    <w:rsid w:val="007B279A"/>
    <w:rsid w:val="007C4D37"/>
    <w:rsid w:val="007C6484"/>
    <w:rsid w:val="007D0905"/>
    <w:rsid w:val="007D33CA"/>
    <w:rsid w:val="007E2C79"/>
    <w:rsid w:val="007E36F7"/>
    <w:rsid w:val="007E4728"/>
    <w:rsid w:val="007E67F5"/>
    <w:rsid w:val="007F021F"/>
    <w:rsid w:val="007F1295"/>
    <w:rsid w:val="007F16B9"/>
    <w:rsid w:val="007F1B01"/>
    <w:rsid w:val="007F24CD"/>
    <w:rsid w:val="007F2D48"/>
    <w:rsid w:val="007F75C0"/>
    <w:rsid w:val="008007B4"/>
    <w:rsid w:val="00800D13"/>
    <w:rsid w:val="00801687"/>
    <w:rsid w:val="00801CAD"/>
    <w:rsid w:val="00804936"/>
    <w:rsid w:val="00811F6A"/>
    <w:rsid w:val="008133B4"/>
    <w:rsid w:val="00816B72"/>
    <w:rsid w:val="008171B0"/>
    <w:rsid w:val="00820547"/>
    <w:rsid w:val="0082272F"/>
    <w:rsid w:val="008237FF"/>
    <w:rsid w:val="00824CCF"/>
    <w:rsid w:val="00827F6B"/>
    <w:rsid w:val="008346AB"/>
    <w:rsid w:val="00834AA8"/>
    <w:rsid w:val="008363B5"/>
    <w:rsid w:val="0084559B"/>
    <w:rsid w:val="0084796E"/>
    <w:rsid w:val="00855D99"/>
    <w:rsid w:val="0086022A"/>
    <w:rsid w:val="00860348"/>
    <w:rsid w:val="00862C27"/>
    <w:rsid w:val="0086321C"/>
    <w:rsid w:val="0086500F"/>
    <w:rsid w:val="008651E3"/>
    <w:rsid w:val="008657FB"/>
    <w:rsid w:val="00865FA7"/>
    <w:rsid w:val="0086669B"/>
    <w:rsid w:val="00866E3B"/>
    <w:rsid w:val="0087299C"/>
    <w:rsid w:val="00881676"/>
    <w:rsid w:val="00884AC6"/>
    <w:rsid w:val="00885168"/>
    <w:rsid w:val="00891407"/>
    <w:rsid w:val="00891451"/>
    <w:rsid w:val="00893041"/>
    <w:rsid w:val="00893BD4"/>
    <w:rsid w:val="00896BFC"/>
    <w:rsid w:val="008A11F4"/>
    <w:rsid w:val="008A2547"/>
    <w:rsid w:val="008A3C60"/>
    <w:rsid w:val="008A4546"/>
    <w:rsid w:val="008B0EA4"/>
    <w:rsid w:val="008B5DEE"/>
    <w:rsid w:val="008B74A7"/>
    <w:rsid w:val="008C08F4"/>
    <w:rsid w:val="008C4B2C"/>
    <w:rsid w:val="008C5212"/>
    <w:rsid w:val="008C7575"/>
    <w:rsid w:val="008C7CA1"/>
    <w:rsid w:val="008D6DDD"/>
    <w:rsid w:val="008E24E5"/>
    <w:rsid w:val="008E34BC"/>
    <w:rsid w:val="008E5EC0"/>
    <w:rsid w:val="008E7983"/>
    <w:rsid w:val="008F174A"/>
    <w:rsid w:val="008F376C"/>
    <w:rsid w:val="008F3BD2"/>
    <w:rsid w:val="008F64C6"/>
    <w:rsid w:val="00901564"/>
    <w:rsid w:val="0090311C"/>
    <w:rsid w:val="0090337E"/>
    <w:rsid w:val="00903425"/>
    <w:rsid w:val="009063D7"/>
    <w:rsid w:val="0091328A"/>
    <w:rsid w:val="009158B8"/>
    <w:rsid w:val="009166E5"/>
    <w:rsid w:val="00920876"/>
    <w:rsid w:val="00920A59"/>
    <w:rsid w:val="009308D2"/>
    <w:rsid w:val="00930C77"/>
    <w:rsid w:val="00934883"/>
    <w:rsid w:val="00934DC5"/>
    <w:rsid w:val="00934EBC"/>
    <w:rsid w:val="00941ACE"/>
    <w:rsid w:val="00944619"/>
    <w:rsid w:val="009448EA"/>
    <w:rsid w:val="00951206"/>
    <w:rsid w:val="00953C9C"/>
    <w:rsid w:val="00955946"/>
    <w:rsid w:val="00957253"/>
    <w:rsid w:val="00957775"/>
    <w:rsid w:val="0096181B"/>
    <w:rsid w:val="00963352"/>
    <w:rsid w:val="00967CD9"/>
    <w:rsid w:val="00970BB7"/>
    <w:rsid w:val="00970E94"/>
    <w:rsid w:val="0098023B"/>
    <w:rsid w:val="0098048F"/>
    <w:rsid w:val="0098130B"/>
    <w:rsid w:val="0098405E"/>
    <w:rsid w:val="00984C06"/>
    <w:rsid w:val="00986E07"/>
    <w:rsid w:val="00987FDC"/>
    <w:rsid w:val="00990049"/>
    <w:rsid w:val="009914DC"/>
    <w:rsid w:val="00991F82"/>
    <w:rsid w:val="00994019"/>
    <w:rsid w:val="00995ECF"/>
    <w:rsid w:val="009A1129"/>
    <w:rsid w:val="009A1A04"/>
    <w:rsid w:val="009A23F2"/>
    <w:rsid w:val="009A4D95"/>
    <w:rsid w:val="009A6F5C"/>
    <w:rsid w:val="009A72DF"/>
    <w:rsid w:val="009B1FA0"/>
    <w:rsid w:val="009B4EB4"/>
    <w:rsid w:val="009C20BB"/>
    <w:rsid w:val="009C26DF"/>
    <w:rsid w:val="009C30C5"/>
    <w:rsid w:val="009C4E40"/>
    <w:rsid w:val="009C4F08"/>
    <w:rsid w:val="009C5A56"/>
    <w:rsid w:val="009D191A"/>
    <w:rsid w:val="009D4043"/>
    <w:rsid w:val="009D5E05"/>
    <w:rsid w:val="009D6B18"/>
    <w:rsid w:val="009D7F57"/>
    <w:rsid w:val="009E266C"/>
    <w:rsid w:val="009E3AB0"/>
    <w:rsid w:val="009E4979"/>
    <w:rsid w:val="009E4CB8"/>
    <w:rsid w:val="009E5A01"/>
    <w:rsid w:val="009E6EC4"/>
    <w:rsid w:val="009F2E8B"/>
    <w:rsid w:val="00A06E6B"/>
    <w:rsid w:val="00A07541"/>
    <w:rsid w:val="00A15D8A"/>
    <w:rsid w:val="00A17491"/>
    <w:rsid w:val="00A20241"/>
    <w:rsid w:val="00A20AA8"/>
    <w:rsid w:val="00A20C5A"/>
    <w:rsid w:val="00A23B7D"/>
    <w:rsid w:val="00A25DD8"/>
    <w:rsid w:val="00A355F3"/>
    <w:rsid w:val="00A35627"/>
    <w:rsid w:val="00A3739B"/>
    <w:rsid w:val="00A37A02"/>
    <w:rsid w:val="00A41622"/>
    <w:rsid w:val="00A439ED"/>
    <w:rsid w:val="00A44B8A"/>
    <w:rsid w:val="00A44FD9"/>
    <w:rsid w:val="00A45965"/>
    <w:rsid w:val="00A50B76"/>
    <w:rsid w:val="00A52A43"/>
    <w:rsid w:val="00A55226"/>
    <w:rsid w:val="00A57CC1"/>
    <w:rsid w:val="00A61E32"/>
    <w:rsid w:val="00A62262"/>
    <w:rsid w:val="00A6267C"/>
    <w:rsid w:val="00A6590F"/>
    <w:rsid w:val="00A65A0D"/>
    <w:rsid w:val="00A6733A"/>
    <w:rsid w:val="00A70C62"/>
    <w:rsid w:val="00A71A31"/>
    <w:rsid w:val="00A73334"/>
    <w:rsid w:val="00A761A6"/>
    <w:rsid w:val="00A76511"/>
    <w:rsid w:val="00A80026"/>
    <w:rsid w:val="00A81546"/>
    <w:rsid w:val="00A8270D"/>
    <w:rsid w:val="00A83142"/>
    <w:rsid w:val="00A841EB"/>
    <w:rsid w:val="00A86DBA"/>
    <w:rsid w:val="00A916EA"/>
    <w:rsid w:val="00A92B47"/>
    <w:rsid w:val="00A953FF"/>
    <w:rsid w:val="00A96329"/>
    <w:rsid w:val="00AA3464"/>
    <w:rsid w:val="00AA4EA5"/>
    <w:rsid w:val="00AA59B6"/>
    <w:rsid w:val="00AA7992"/>
    <w:rsid w:val="00AB1136"/>
    <w:rsid w:val="00AC008A"/>
    <w:rsid w:val="00AC457B"/>
    <w:rsid w:val="00AC5881"/>
    <w:rsid w:val="00AD197B"/>
    <w:rsid w:val="00AD1D4D"/>
    <w:rsid w:val="00AD390F"/>
    <w:rsid w:val="00AD3B1F"/>
    <w:rsid w:val="00AD6476"/>
    <w:rsid w:val="00AE0CF0"/>
    <w:rsid w:val="00AE653F"/>
    <w:rsid w:val="00AE6D21"/>
    <w:rsid w:val="00AE6E00"/>
    <w:rsid w:val="00AE6E7C"/>
    <w:rsid w:val="00AF07D5"/>
    <w:rsid w:val="00AF07F8"/>
    <w:rsid w:val="00AF14B0"/>
    <w:rsid w:val="00AF17EC"/>
    <w:rsid w:val="00AF3F0F"/>
    <w:rsid w:val="00AF52C3"/>
    <w:rsid w:val="00AF71C6"/>
    <w:rsid w:val="00B00013"/>
    <w:rsid w:val="00B006B3"/>
    <w:rsid w:val="00B01F55"/>
    <w:rsid w:val="00B03FF3"/>
    <w:rsid w:val="00B07C4D"/>
    <w:rsid w:val="00B07D8F"/>
    <w:rsid w:val="00B1055D"/>
    <w:rsid w:val="00B108D3"/>
    <w:rsid w:val="00B10AB8"/>
    <w:rsid w:val="00B12822"/>
    <w:rsid w:val="00B1311E"/>
    <w:rsid w:val="00B222C2"/>
    <w:rsid w:val="00B25F30"/>
    <w:rsid w:val="00B25FC9"/>
    <w:rsid w:val="00B3004C"/>
    <w:rsid w:val="00B31918"/>
    <w:rsid w:val="00B32CE9"/>
    <w:rsid w:val="00B32E3D"/>
    <w:rsid w:val="00B37D5D"/>
    <w:rsid w:val="00B40837"/>
    <w:rsid w:val="00B40B77"/>
    <w:rsid w:val="00B41C3D"/>
    <w:rsid w:val="00B4467E"/>
    <w:rsid w:val="00B45EE4"/>
    <w:rsid w:val="00B4756B"/>
    <w:rsid w:val="00B477DD"/>
    <w:rsid w:val="00B4797B"/>
    <w:rsid w:val="00B50CBC"/>
    <w:rsid w:val="00B51919"/>
    <w:rsid w:val="00B527CB"/>
    <w:rsid w:val="00B563E7"/>
    <w:rsid w:val="00B63395"/>
    <w:rsid w:val="00B63A08"/>
    <w:rsid w:val="00B65C1C"/>
    <w:rsid w:val="00B701A5"/>
    <w:rsid w:val="00B769FE"/>
    <w:rsid w:val="00B76BCB"/>
    <w:rsid w:val="00B804F7"/>
    <w:rsid w:val="00B81944"/>
    <w:rsid w:val="00B81E5B"/>
    <w:rsid w:val="00B82A9F"/>
    <w:rsid w:val="00B82DAF"/>
    <w:rsid w:val="00B82E2E"/>
    <w:rsid w:val="00B83935"/>
    <w:rsid w:val="00B83D4A"/>
    <w:rsid w:val="00B83E4B"/>
    <w:rsid w:val="00B87329"/>
    <w:rsid w:val="00B90D5A"/>
    <w:rsid w:val="00B93610"/>
    <w:rsid w:val="00B93DFB"/>
    <w:rsid w:val="00B93F7E"/>
    <w:rsid w:val="00B97678"/>
    <w:rsid w:val="00B97889"/>
    <w:rsid w:val="00BA0207"/>
    <w:rsid w:val="00BA14C8"/>
    <w:rsid w:val="00BA5801"/>
    <w:rsid w:val="00BA73E8"/>
    <w:rsid w:val="00BB1EFF"/>
    <w:rsid w:val="00BB4CAC"/>
    <w:rsid w:val="00BC259F"/>
    <w:rsid w:val="00BC28DC"/>
    <w:rsid w:val="00BC3009"/>
    <w:rsid w:val="00BC4EDE"/>
    <w:rsid w:val="00BC6CFE"/>
    <w:rsid w:val="00BD61C5"/>
    <w:rsid w:val="00BE00FD"/>
    <w:rsid w:val="00BE09EE"/>
    <w:rsid w:val="00BE5D1D"/>
    <w:rsid w:val="00BE60F8"/>
    <w:rsid w:val="00BE79A4"/>
    <w:rsid w:val="00BE7A34"/>
    <w:rsid w:val="00BF200E"/>
    <w:rsid w:val="00BF20B1"/>
    <w:rsid w:val="00BF3BAC"/>
    <w:rsid w:val="00BF7F08"/>
    <w:rsid w:val="00C0068E"/>
    <w:rsid w:val="00C007EC"/>
    <w:rsid w:val="00C016E5"/>
    <w:rsid w:val="00C0239E"/>
    <w:rsid w:val="00C02B01"/>
    <w:rsid w:val="00C04D91"/>
    <w:rsid w:val="00C10390"/>
    <w:rsid w:val="00C1361E"/>
    <w:rsid w:val="00C17D90"/>
    <w:rsid w:val="00C17F46"/>
    <w:rsid w:val="00C21181"/>
    <w:rsid w:val="00C21F1C"/>
    <w:rsid w:val="00C24F77"/>
    <w:rsid w:val="00C25A44"/>
    <w:rsid w:val="00C25B67"/>
    <w:rsid w:val="00C27759"/>
    <w:rsid w:val="00C325D9"/>
    <w:rsid w:val="00C36B4D"/>
    <w:rsid w:val="00C40901"/>
    <w:rsid w:val="00C4124D"/>
    <w:rsid w:val="00C44852"/>
    <w:rsid w:val="00C45571"/>
    <w:rsid w:val="00C45F6F"/>
    <w:rsid w:val="00C50835"/>
    <w:rsid w:val="00C54313"/>
    <w:rsid w:val="00C57262"/>
    <w:rsid w:val="00C60787"/>
    <w:rsid w:val="00C62915"/>
    <w:rsid w:val="00C62CEE"/>
    <w:rsid w:val="00C62FEF"/>
    <w:rsid w:val="00C63083"/>
    <w:rsid w:val="00C65A3D"/>
    <w:rsid w:val="00C660C8"/>
    <w:rsid w:val="00C70FB5"/>
    <w:rsid w:val="00C7233F"/>
    <w:rsid w:val="00C73B1B"/>
    <w:rsid w:val="00C743EC"/>
    <w:rsid w:val="00C7674E"/>
    <w:rsid w:val="00C777DF"/>
    <w:rsid w:val="00C77DBC"/>
    <w:rsid w:val="00C85458"/>
    <w:rsid w:val="00C9071E"/>
    <w:rsid w:val="00C91680"/>
    <w:rsid w:val="00C93BF7"/>
    <w:rsid w:val="00C93D45"/>
    <w:rsid w:val="00C94078"/>
    <w:rsid w:val="00C940D0"/>
    <w:rsid w:val="00CA3ACA"/>
    <w:rsid w:val="00CA4259"/>
    <w:rsid w:val="00CA624B"/>
    <w:rsid w:val="00CB029D"/>
    <w:rsid w:val="00CB182A"/>
    <w:rsid w:val="00CB2CB3"/>
    <w:rsid w:val="00CC2BCE"/>
    <w:rsid w:val="00CC3414"/>
    <w:rsid w:val="00CC68F3"/>
    <w:rsid w:val="00CD1A54"/>
    <w:rsid w:val="00CD2AEB"/>
    <w:rsid w:val="00CD393B"/>
    <w:rsid w:val="00CE191D"/>
    <w:rsid w:val="00CE4447"/>
    <w:rsid w:val="00CE6248"/>
    <w:rsid w:val="00CE678F"/>
    <w:rsid w:val="00CF146F"/>
    <w:rsid w:val="00CF2368"/>
    <w:rsid w:val="00CF4473"/>
    <w:rsid w:val="00CF769B"/>
    <w:rsid w:val="00D0031F"/>
    <w:rsid w:val="00D039C3"/>
    <w:rsid w:val="00D0405E"/>
    <w:rsid w:val="00D0432E"/>
    <w:rsid w:val="00D05189"/>
    <w:rsid w:val="00D05B0C"/>
    <w:rsid w:val="00D079B2"/>
    <w:rsid w:val="00D10346"/>
    <w:rsid w:val="00D121F7"/>
    <w:rsid w:val="00D1322E"/>
    <w:rsid w:val="00D154E6"/>
    <w:rsid w:val="00D176F9"/>
    <w:rsid w:val="00D234BD"/>
    <w:rsid w:val="00D23A83"/>
    <w:rsid w:val="00D267EF"/>
    <w:rsid w:val="00D32559"/>
    <w:rsid w:val="00D35118"/>
    <w:rsid w:val="00D43CE0"/>
    <w:rsid w:val="00D44CAD"/>
    <w:rsid w:val="00D46176"/>
    <w:rsid w:val="00D5081E"/>
    <w:rsid w:val="00D52D6F"/>
    <w:rsid w:val="00D5371D"/>
    <w:rsid w:val="00D5409E"/>
    <w:rsid w:val="00D558A7"/>
    <w:rsid w:val="00D56BB5"/>
    <w:rsid w:val="00D63189"/>
    <w:rsid w:val="00D676CD"/>
    <w:rsid w:val="00D73024"/>
    <w:rsid w:val="00D745AF"/>
    <w:rsid w:val="00D749F6"/>
    <w:rsid w:val="00D90657"/>
    <w:rsid w:val="00D958F4"/>
    <w:rsid w:val="00D97A9D"/>
    <w:rsid w:val="00DA0007"/>
    <w:rsid w:val="00DA085F"/>
    <w:rsid w:val="00DA2B13"/>
    <w:rsid w:val="00DA76F4"/>
    <w:rsid w:val="00DB0866"/>
    <w:rsid w:val="00DB6A7F"/>
    <w:rsid w:val="00DB7ECA"/>
    <w:rsid w:val="00DC3B24"/>
    <w:rsid w:val="00DC59CB"/>
    <w:rsid w:val="00DD2B7F"/>
    <w:rsid w:val="00DD36C8"/>
    <w:rsid w:val="00DD54CC"/>
    <w:rsid w:val="00DE02B4"/>
    <w:rsid w:val="00DE3F7D"/>
    <w:rsid w:val="00DE785C"/>
    <w:rsid w:val="00DE7C97"/>
    <w:rsid w:val="00E0095F"/>
    <w:rsid w:val="00E00DC8"/>
    <w:rsid w:val="00E016EB"/>
    <w:rsid w:val="00E02964"/>
    <w:rsid w:val="00E050B9"/>
    <w:rsid w:val="00E11E65"/>
    <w:rsid w:val="00E127E7"/>
    <w:rsid w:val="00E13BC3"/>
    <w:rsid w:val="00E145FE"/>
    <w:rsid w:val="00E14981"/>
    <w:rsid w:val="00E15C90"/>
    <w:rsid w:val="00E2130D"/>
    <w:rsid w:val="00E22906"/>
    <w:rsid w:val="00E22F92"/>
    <w:rsid w:val="00E26743"/>
    <w:rsid w:val="00E311CF"/>
    <w:rsid w:val="00E336AD"/>
    <w:rsid w:val="00E4292A"/>
    <w:rsid w:val="00E44127"/>
    <w:rsid w:val="00E447F0"/>
    <w:rsid w:val="00E51614"/>
    <w:rsid w:val="00E51BDD"/>
    <w:rsid w:val="00E5313D"/>
    <w:rsid w:val="00E532B6"/>
    <w:rsid w:val="00E534B1"/>
    <w:rsid w:val="00E60E9B"/>
    <w:rsid w:val="00E62F15"/>
    <w:rsid w:val="00E66D62"/>
    <w:rsid w:val="00E81915"/>
    <w:rsid w:val="00E81B27"/>
    <w:rsid w:val="00E85D88"/>
    <w:rsid w:val="00E8668B"/>
    <w:rsid w:val="00E86A51"/>
    <w:rsid w:val="00E8797F"/>
    <w:rsid w:val="00E90691"/>
    <w:rsid w:val="00EA29C1"/>
    <w:rsid w:val="00EA48BF"/>
    <w:rsid w:val="00EA5B34"/>
    <w:rsid w:val="00EA6544"/>
    <w:rsid w:val="00EA6567"/>
    <w:rsid w:val="00EA75C0"/>
    <w:rsid w:val="00EB58BC"/>
    <w:rsid w:val="00EB7501"/>
    <w:rsid w:val="00EC0978"/>
    <w:rsid w:val="00EC2682"/>
    <w:rsid w:val="00EC36CD"/>
    <w:rsid w:val="00EC6C5A"/>
    <w:rsid w:val="00ED0821"/>
    <w:rsid w:val="00ED0A41"/>
    <w:rsid w:val="00ED5735"/>
    <w:rsid w:val="00EE2190"/>
    <w:rsid w:val="00EE3FEC"/>
    <w:rsid w:val="00EF13DD"/>
    <w:rsid w:val="00EF392E"/>
    <w:rsid w:val="00F003F1"/>
    <w:rsid w:val="00F01486"/>
    <w:rsid w:val="00F01887"/>
    <w:rsid w:val="00F03B90"/>
    <w:rsid w:val="00F10328"/>
    <w:rsid w:val="00F10E2F"/>
    <w:rsid w:val="00F11491"/>
    <w:rsid w:val="00F116E4"/>
    <w:rsid w:val="00F1182E"/>
    <w:rsid w:val="00F13768"/>
    <w:rsid w:val="00F14AEE"/>
    <w:rsid w:val="00F15929"/>
    <w:rsid w:val="00F221E6"/>
    <w:rsid w:val="00F241D8"/>
    <w:rsid w:val="00F241F3"/>
    <w:rsid w:val="00F26598"/>
    <w:rsid w:val="00F3498A"/>
    <w:rsid w:val="00F366E7"/>
    <w:rsid w:val="00F43ACA"/>
    <w:rsid w:val="00F44D94"/>
    <w:rsid w:val="00F45FCC"/>
    <w:rsid w:val="00F50677"/>
    <w:rsid w:val="00F51C8A"/>
    <w:rsid w:val="00F52CF7"/>
    <w:rsid w:val="00F60F20"/>
    <w:rsid w:val="00F61D0D"/>
    <w:rsid w:val="00F63848"/>
    <w:rsid w:val="00F67D3A"/>
    <w:rsid w:val="00F748CA"/>
    <w:rsid w:val="00F76AB3"/>
    <w:rsid w:val="00F800AC"/>
    <w:rsid w:val="00F91256"/>
    <w:rsid w:val="00F94382"/>
    <w:rsid w:val="00F94840"/>
    <w:rsid w:val="00FA07E5"/>
    <w:rsid w:val="00FA2D1A"/>
    <w:rsid w:val="00FA30E7"/>
    <w:rsid w:val="00FA4E85"/>
    <w:rsid w:val="00FB0528"/>
    <w:rsid w:val="00FB074E"/>
    <w:rsid w:val="00FB097F"/>
    <w:rsid w:val="00FB190A"/>
    <w:rsid w:val="00FB2360"/>
    <w:rsid w:val="00FB35DA"/>
    <w:rsid w:val="00FB3DDA"/>
    <w:rsid w:val="00FB6824"/>
    <w:rsid w:val="00FC0F86"/>
    <w:rsid w:val="00FC11CC"/>
    <w:rsid w:val="00FC2365"/>
    <w:rsid w:val="00FC6285"/>
    <w:rsid w:val="00FD1F1C"/>
    <w:rsid w:val="00FD7BFE"/>
    <w:rsid w:val="00FE0E98"/>
    <w:rsid w:val="00FE2DF1"/>
    <w:rsid w:val="00FE2EF5"/>
    <w:rsid w:val="00FE4F2C"/>
    <w:rsid w:val="00FE6AED"/>
    <w:rsid w:val="00FF052E"/>
    <w:rsid w:val="00FF0A08"/>
    <w:rsid w:val="00FF364B"/>
    <w:rsid w:val="00FF3DE8"/>
    <w:rsid w:val="00FF44CD"/>
    <w:rsid w:val="00FF7D30"/>
    <w:rsid w:val="03B814B6"/>
    <w:rsid w:val="05991134"/>
    <w:rsid w:val="05F9240C"/>
    <w:rsid w:val="07336310"/>
    <w:rsid w:val="09985CA0"/>
    <w:rsid w:val="09E745F1"/>
    <w:rsid w:val="09E90A3F"/>
    <w:rsid w:val="09F63AFE"/>
    <w:rsid w:val="0A237D23"/>
    <w:rsid w:val="0B250EBB"/>
    <w:rsid w:val="0B554243"/>
    <w:rsid w:val="0C2058B4"/>
    <w:rsid w:val="0DD36110"/>
    <w:rsid w:val="10D517BE"/>
    <w:rsid w:val="12100C75"/>
    <w:rsid w:val="1232501D"/>
    <w:rsid w:val="1505072B"/>
    <w:rsid w:val="158E1423"/>
    <w:rsid w:val="15ED3ACB"/>
    <w:rsid w:val="16006032"/>
    <w:rsid w:val="181F5F6E"/>
    <w:rsid w:val="18F40F30"/>
    <w:rsid w:val="197762DD"/>
    <w:rsid w:val="1D5C377B"/>
    <w:rsid w:val="208150BB"/>
    <w:rsid w:val="21D95A72"/>
    <w:rsid w:val="22FF0B6C"/>
    <w:rsid w:val="23C3460C"/>
    <w:rsid w:val="24C51FE2"/>
    <w:rsid w:val="265677FB"/>
    <w:rsid w:val="277933CE"/>
    <w:rsid w:val="28A041E4"/>
    <w:rsid w:val="28B91257"/>
    <w:rsid w:val="28DB70EB"/>
    <w:rsid w:val="2AD0568A"/>
    <w:rsid w:val="2E7C06C3"/>
    <w:rsid w:val="2FAD08E1"/>
    <w:rsid w:val="30243B5F"/>
    <w:rsid w:val="314174A5"/>
    <w:rsid w:val="33281761"/>
    <w:rsid w:val="33AC00E0"/>
    <w:rsid w:val="34A94C8C"/>
    <w:rsid w:val="34C23336"/>
    <w:rsid w:val="36DD37CC"/>
    <w:rsid w:val="373E773B"/>
    <w:rsid w:val="3B4A5BD0"/>
    <w:rsid w:val="3C076E5F"/>
    <w:rsid w:val="3D442467"/>
    <w:rsid w:val="3ED17E65"/>
    <w:rsid w:val="403965CC"/>
    <w:rsid w:val="42002A64"/>
    <w:rsid w:val="423A41C8"/>
    <w:rsid w:val="43261E03"/>
    <w:rsid w:val="434753C5"/>
    <w:rsid w:val="4518161A"/>
    <w:rsid w:val="45396DD1"/>
    <w:rsid w:val="483E248E"/>
    <w:rsid w:val="49370948"/>
    <w:rsid w:val="4CB7047F"/>
    <w:rsid w:val="51F71996"/>
    <w:rsid w:val="53E130C4"/>
    <w:rsid w:val="5962419A"/>
    <w:rsid w:val="5C6C10D8"/>
    <w:rsid w:val="5C8D4C87"/>
    <w:rsid w:val="5D895007"/>
    <w:rsid w:val="5EC43309"/>
    <w:rsid w:val="60E64C4A"/>
    <w:rsid w:val="619E3D3F"/>
    <w:rsid w:val="62706939"/>
    <w:rsid w:val="627937DA"/>
    <w:rsid w:val="65414BE4"/>
    <w:rsid w:val="664E56DF"/>
    <w:rsid w:val="66C5361E"/>
    <w:rsid w:val="67296CEF"/>
    <w:rsid w:val="6C582129"/>
    <w:rsid w:val="6D240E21"/>
    <w:rsid w:val="6DC04F1C"/>
    <w:rsid w:val="6FB634A7"/>
    <w:rsid w:val="71F050DA"/>
    <w:rsid w:val="722642C5"/>
    <w:rsid w:val="72597229"/>
    <w:rsid w:val="72E06445"/>
    <w:rsid w:val="73DB579E"/>
    <w:rsid w:val="764C263D"/>
    <w:rsid w:val="7A0656AB"/>
    <w:rsid w:val="7B2D035A"/>
    <w:rsid w:val="7C19016E"/>
    <w:rsid w:val="7E4A6677"/>
    <w:rsid w:val="7EA36676"/>
    <w:rsid w:val="7FF203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3"/>
    <w:qFormat/>
    <w:uiPriority w:val="9"/>
    <w:pPr>
      <w:widowControl/>
      <w:pBdr>
        <w:bottom w:val="single" w:color="365F91" w:sz="12" w:space="1"/>
      </w:pBdr>
      <w:spacing w:before="600" w:after="80"/>
      <w:jc w:val="left"/>
      <w:outlineLvl w:val="0"/>
    </w:pPr>
    <w:rPr>
      <w:rFonts w:ascii="Cambria" w:hAnsi="Cambria"/>
      <w:b/>
      <w:bCs/>
      <w:color w:val="365F91"/>
      <w:kern w:val="0"/>
      <w:sz w:val="24"/>
      <w:lang w:eastAsia="en-US" w:bidi="en-US"/>
    </w:rPr>
  </w:style>
  <w:style w:type="paragraph" w:styleId="3">
    <w:name w:val="heading 2"/>
    <w:basedOn w:val="1"/>
    <w:next w:val="1"/>
    <w:link w:val="44"/>
    <w:unhideWhenUsed/>
    <w:qFormat/>
    <w:uiPriority w:val="9"/>
    <w:pPr>
      <w:widowControl/>
      <w:pBdr>
        <w:bottom w:val="single" w:color="4F81BD" w:sz="8" w:space="1"/>
      </w:pBdr>
      <w:spacing w:before="200" w:after="80"/>
      <w:jc w:val="left"/>
      <w:outlineLvl w:val="1"/>
    </w:pPr>
    <w:rPr>
      <w:rFonts w:ascii="Cambria" w:hAnsi="Cambria"/>
      <w:color w:val="365F91"/>
      <w:kern w:val="0"/>
      <w:sz w:val="24"/>
      <w:lang w:eastAsia="en-US" w:bidi="en-US"/>
    </w:rPr>
  </w:style>
  <w:style w:type="paragraph" w:styleId="4">
    <w:name w:val="heading 3"/>
    <w:basedOn w:val="1"/>
    <w:next w:val="1"/>
    <w:link w:val="45"/>
    <w:unhideWhenUsed/>
    <w:qFormat/>
    <w:uiPriority w:val="9"/>
    <w:pPr>
      <w:widowControl/>
      <w:pBdr>
        <w:bottom w:val="single" w:color="95B3D7" w:sz="4" w:space="1"/>
      </w:pBdr>
      <w:spacing w:before="200" w:after="80"/>
      <w:jc w:val="left"/>
      <w:outlineLvl w:val="2"/>
    </w:pPr>
    <w:rPr>
      <w:rFonts w:ascii="Cambria" w:hAnsi="Cambria"/>
      <w:color w:val="4F81BD"/>
      <w:kern w:val="0"/>
      <w:sz w:val="24"/>
      <w:lang w:eastAsia="en-US" w:bidi="en-US"/>
    </w:rPr>
  </w:style>
  <w:style w:type="paragraph" w:styleId="5">
    <w:name w:val="heading 4"/>
    <w:basedOn w:val="1"/>
    <w:next w:val="1"/>
    <w:link w:val="46"/>
    <w:unhideWhenUsed/>
    <w:qFormat/>
    <w:uiPriority w:val="9"/>
    <w:pPr>
      <w:widowControl/>
      <w:pBdr>
        <w:bottom w:val="single" w:color="B8CCE4" w:sz="4" w:space="2"/>
      </w:pBdr>
      <w:spacing w:before="200" w:after="80"/>
      <w:jc w:val="left"/>
      <w:outlineLvl w:val="3"/>
    </w:pPr>
    <w:rPr>
      <w:rFonts w:ascii="Cambria" w:hAnsi="Cambria"/>
      <w:i/>
      <w:iCs/>
      <w:color w:val="4F81BD"/>
      <w:kern w:val="0"/>
      <w:sz w:val="24"/>
      <w:lang w:eastAsia="en-US" w:bidi="en-US"/>
    </w:rPr>
  </w:style>
  <w:style w:type="paragraph" w:styleId="6">
    <w:name w:val="heading 5"/>
    <w:basedOn w:val="1"/>
    <w:next w:val="1"/>
    <w:link w:val="47"/>
    <w:unhideWhenUsed/>
    <w:qFormat/>
    <w:uiPriority w:val="9"/>
    <w:pPr>
      <w:widowControl/>
      <w:spacing w:before="200" w:after="80"/>
      <w:jc w:val="left"/>
      <w:outlineLvl w:val="4"/>
    </w:pPr>
    <w:rPr>
      <w:rFonts w:ascii="Cambria" w:hAnsi="Cambria"/>
      <w:color w:val="4F81BD"/>
      <w:kern w:val="0"/>
      <w:sz w:val="22"/>
      <w:szCs w:val="22"/>
      <w:lang w:eastAsia="en-US" w:bidi="en-US"/>
    </w:rPr>
  </w:style>
  <w:style w:type="paragraph" w:styleId="7">
    <w:name w:val="heading 6"/>
    <w:basedOn w:val="1"/>
    <w:next w:val="1"/>
    <w:link w:val="48"/>
    <w:unhideWhenUsed/>
    <w:qFormat/>
    <w:uiPriority w:val="9"/>
    <w:pPr>
      <w:widowControl/>
      <w:spacing w:before="280" w:after="100"/>
      <w:jc w:val="left"/>
      <w:outlineLvl w:val="5"/>
    </w:pPr>
    <w:rPr>
      <w:rFonts w:ascii="Cambria" w:hAnsi="Cambria"/>
      <w:i/>
      <w:iCs/>
      <w:color w:val="4F81BD"/>
      <w:kern w:val="0"/>
      <w:sz w:val="22"/>
      <w:szCs w:val="22"/>
      <w:lang w:eastAsia="en-US" w:bidi="en-US"/>
    </w:rPr>
  </w:style>
  <w:style w:type="paragraph" w:styleId="8">
    <w:name w:val="heading 7"/>
    <w:basedOn w:val="1"/>
    <w:next w:val="1"/>
    <w:link w:val="49"/>
    <w:unhideWhenUsed/>
    <w:qFormat/>
    <w:uiPriority w:val="9"/>
    <w:pPr>
      <w:widowControl/>
      <w:spacing w:before="320" w:after="100"/>
      <w:jc w:val="left"/>
      <w:outlineLvl w:val="6"/>
    </w:pPr>
    <w:rPr>
      <w:rFonts w:ascii="Cambria" w:hAnsi="Cambria"/>
      <w:b/>
      <w:bCs/>
      <w:color w:val="9BBB59"/>
      <w:kern w:val="0"/>
      <w:sz w:val="20"/>
      <w:szCs w:val="20"/>
      <w:lang w:eastAsia="en-US" w:bidi="en-US"/>
    </w:rPr>
  </w:style>
  <w:style w:type="paragraph" w:styleId="9">
    <w:name w:val="heading 8"/>
    <w:basedOn w:val="1"/>
    <w:next w:val="1"/>
    <w:link w:val="50"/>
    <w:unhideWhenUsed/>
    <w:qFormat/>
    <w:uiPriority w:val="9"/>
    <w:pPr>
      <w:widowControl/>
      <w:spacing w:before="320" w:after="100"/>
      <w:jc w:val="left"/>
      <w:outlineLvl w:val="7"/>
    </w:pPr>
    <w:rPr>
      <w:rFonts w:ascii="Cambria" w:hAnsi="Cambria"/>
      <w:b/>
      <w:bCs/>
      <w:i/>
      <w:iCs/>
      <w:color w:val="9BBB59"/>
      <w:kern w:val="0"/>
      <w:sz w:val="20"/>
      <w:szCs w:val="20"/>
      <w:lang w:eastAsia="en-US" w:bidi="en-US"/>
    </w:rPr>
  </w:style>
  <w:style w:type="paragraph" w:styleId="10">
    <w:name w:val="heading 9"/>
    <w:basedOn w:val="1"/>
    <w:next w:val="1"/>
    <w:link w:val="51"/>
    <w:unhideWhenUsed/>
    <w:qFormat/>
    <w:uiPriority w:val="9"/>
    <w:pPr>
      <w:widowControl/>
      <w:spacing w:before="320" w:after="100"/>
      <w:jc w:val="left"/>
      <w:outlineLvl w:val="8"/>
    </w:pPr>
    <w:rPr>
      <w:rFonts w:ascii="Cambria" w:hAnsi="Cambria"/>
      <w:i/>
      <w:iCs/>
      <w:color w:val="9BBB59"/>
      <w:kern w:val="0"/>
      <w:sz w:val="20"/>
      <w:szCs w:val="20"/>
      <w:lang w:eastAsia="en-US" w:bidi="en-US"/>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11">
    <w:name w:val="annotation text"/>
    <w:basedOn w:val="1"/>
    <w:link w:val="71"/>
    <w:autoRedefine/>
    <w:qFormat/>
    <w:uiPriority w:val="0"/>
    <w:pPr>
      <w:jc w:val="left"/>
    </w:pPr>
    <w:rPr>
      <w:sz w:val="32"/>
    </w:rPr>
  </w:style>
  <w:style w:type="paragraph" w:styleId="12">
    <w:name w:val="Body Text Indent"/>
    <w:basedOn w:val="1"/>
    <w:link w:val="69"/>
    <w:unhideWhenUsed/>
    <w:qFormat/>
    <w:uiPriority w:val="0"/>
    <w:pPr>
      <w:ind w:firstLine="640" w:firstLineChars="200"/>
    </w:pPr>
    <w:rPr>
      <w:kern w:val="0"/>
      <w:sz w:val="32"/>
    </w:rPr>
  </w:style>
  <w:style w:type="paragraph" w:styleId="13">
    <w:name w:val="Plain Text"/>
    <w:basedOn w:val="1"/>
    <w:qFormat/>
    <w:uiPriority w:val="0"/>
    <w:rPr>
      <w:rFonts w:ascii="宋体" w:hAnsi="Courier New" w:cs="Courier New"/>
      <w:szCs w:val="21"/>
    </w:rPr>
  </w:style>
  <w:style w:type="paragraph" w:styleId="14">
    <w:name w:val="Date"/>
    <w:basedOn w:val="1"/>
    <w:next w:val="1"/>
    <w:link w:val="67"/>
    <w:unhideWhenUsed/>
    <w:qFormat/>
    <w:uiPriority w:val="99"/>
    <w:pPr>
      <w:widowControl/>
      <w:ind w:left="100" w:leftChars="2500" w:firstLine="360"/>
      <w:jc w:val="left"/>
    </w:pPr>
    <w:rPr>
      <w:rFonts w:ascii="Calibri" w:hAnsi="Calibri"/>
      <w:kern w:val="0"/>
      <w:sz w:val="22"/>
      <w:szCs w:val="22"/>
      <w:lang w:eastAsia="en-US" w:bidi="en-US"/>
    </w:rPr>
  </w:style>
  <w:style w:type="paragraph" w:styleId="15">
    <w:name w:val="Balloon Text"/>
    <w:basedOn w:val="1"/>
    <w:link w:val="66"/>
    <w:autoRedefine/>
    <w:unhideWhenUsed/>
    <w:qFormat/>
    <w:uiPriority w:val="99"/>
    <w:pPr>
      <w:widowControl/>
      <w:ind w:firstLine="360"/>
      <w:jc w:val="left"/>
    </w:pPr>
    <w:rPr>
      <w:rFonts w:ascii="Calibri" w:hAnsi="Calibri"/>
      <w:kern w:val="0"/>
      <w:sz w:val="18"/>
      <w:szCs w:val="18"/>
      <w:lang w:eastAsia="en-US" w:bidi="en-US"/>
    </w:rPr>
  </w:style>
  <w:style w:type="paragraph" w:styleId="16">
    <w:name w:val="footer"/>
    <w:basedOn w:val="1"/>
    <w:link w:val="52"/>
    <w:qFormat/>
    <w:uiPriority w:val="99"/>
    <w:pPr>
      <w:tabs>
        <w:tab w:val="center" w:pos="4153"/>
        <w:tab w:val="right" w:pos="8306"/>
      </w:tabs>
      <w:snapToGrid w:val="0"/>
      <w:jc w:val="left"/>
    </w:pPr>
    <w:rPr>
      <w:sz w:val="18"/>
      <w:szCs w:val="18"/>
    </w:rPr>
  </w:style>
  <w:style w:type="paragraph" w:styleId="17">
    <w:name w:val="header"/>
    <w:basedOn w:val="1"/>
    <w:link w:val="53"/>
    <w:autoRedefine/>
    <w:qFormat/>
    <w:uiPriority w:val="99"/>
    <w:pPr>
      <w:pBdr>
        <w:bottom w:val="single" w:color="auto" w:sz="6" w:space="1"/>
      </w:pBdr>
      <w:tabs>
        <w:tab w:val="center" w:pos="4153"/>
        <w:tab w:val="right" w:pos="8306"/>
      </w:tabs>
      <w:snapToGrid w:val="0"/>
      <w:jc w:val="center"/>
    </w:pPr>
    <w:rPr>
      <w:sz w:val="18"/>
      <w:szCs w:val="18"/>
    </w:rPr>
  </w:style>
  <w:style w:type="paragraph" w:styleId="18">
    <w:name w:val="Subtitle"/>
    <w:basedOn w:val="1"/>
    <w:next w:val="1"/>
    <w:link w:val="56"/>
    <w:autoRedefine/>
    <w:qFormat/>
    <w:uiPriority w:val="11"/>
    <w:pPr>
      <w:widowControl/>
      <w:spacing w:before="200" w:after="900"/>
      <w:jc w:val="right"/>
    </w:pPr>
    <w:rPr>
      <w:rFonts w:ascii="Calibri" w:hAnsi="Calibri"/>
      <w:i/>
      <w:iCs/>
      <w:kern w:val="0"/>
      <w:sz w:val="24"/>
      <w:lang w:eastAsia="en-US" w:bidi="en-US"/>
    </w:rPr>
  </w:style>
  <w:style w:type="paragraph" w:styleId="19">
    <w:name w:val="Body Text 2"/>
    <w:basedOn w:val="1"/>
    <w:link w:val="70"/>
    <w:qFormat/>
    <w:uiPriority w:val="0"/>
    <w:pPr>
      <w:spacing w:after="120" w:line="480" w:lineRule="auto"/>
    </w:pPr>
  </w:style>
  <w:style w:type="paragraph" w:styleId="20">
    <w:name w:val="HTML Preformatted"/>
    <w:basedOn w:val="1"/>
    <w:link w:val="65"/>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21">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22">
    <w:name w:val="Title"/>
    <w:basedOn w:val="1"/>
    <w:next w:val="1"/>
    <w:link w:val="55"/>
    <w:autoRedefine/>
    <w:qFormat/>
    <w:uiPriority w:val="10"/>
    <w:pPr>
      <w:widowControl/>
      <w:pBdr>
        <w:top w:val="single" w:color="A7BFDE" w:sz="8" w:space="10"/>
        <w:bottom w:val="single" w:color="9BBB59" w:sz="24" w:space="15"/>
      </w:pBdr>
      <w:jc w:val="center"/>
    </w:pPr>
    <w:rPr>
      <w:rFonts w:ascii="Cambria" w:hAnsi="Cambria"/>
      <w:i/>
      <w:iCs/>
      <w:color w:val="243F60"/>
      <w:kern w:val="0"/>
      <w:sz w:val="60"/>
      <w:szCs w:val="60"/>
      <w:lang w:eastAsia="en-US" w:bidi="en-US"/>
    </w:rPr>
  </w:style>
  <w:style w:type="table" w:styleId="24">
    <w:name w:val="Table Grid"/>
    <w:basedOn w:val="23"/>
    <w:autoRedefine/>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22"/>
    <w:rPr>
      <w:b/>
      <w:bCs/>
      <w:spacing w:val="0"/>
    </w:rPr>
  </w:style>
  <w:style w:type="character" w:styleId="27">
    <w:name w:val="page number"/>
    <w:basedOn w:val="25"/>
    <w:autoRedefine/>
    <w:qFormat/>
    <w:uiPriority w:val="0"/>
  </w:style>
  <w:style w:type="character" w:styleId="28">
    <w:name w:val="FollowedHyperlink"/>
    <w:basedOn w:val="25"/>
    <w:autoRedefine/>
    <w:unhideWhenUsed/>
    <w:qFormat/>
    <w:uiPriority w:val="99"/>
    <w:rPr>
      <w:color w:val="800080"/>
      <w:u w:val="single"/>
    </w:rPr>
  </w:style>
  <w:style w:type="character" w:styleId="29">
    <w:name w:val="Emphasis"/>
    <w:autoRedefine/>
    <w:qFormat/>
    <w:uiPriority w:val="20"/>
    <w:rPr>
      <w:b/>
      <w:bCs/>
      <w:i/>
      <w:iCs/>
      <w:color w:val="5A5A5A"/>
    </w:rPr>
  </w:style>
  <w:style w:type="character" w:styleId="30">
    <w:name w:val="Hyperlink"/>
    <w:basedOn w:val="25"/>
    <w:autoRedefine/>
    <w:unhideWhenUsed/>
    <w:qFormat/>
    <w:uiPriority w:val="99"/>
    <w:rPr>
      <w:color w:val="2D64B3"/>
      <w:u w:val="none"/>
    </w:rPr>
  </w:style>
  <w:style w:type="character" w:styleId="31">
    <w:name w:val="annotation reference"/>
    <w:basedOn w:val="25"/>
    <w:autoRedefine/>
    <w:qFormat/>
    <w:uiPriority w:val="0"/>
    <w:rPr>
      <w:sz w:val="21"/>
      <w:szCs w:val="21"/>
    </w:rPr>
  </w:style>
  <w:style w:type="paragraph" w:customStyle="1" w:styleId="32">
    <w:name w:val="无间隔1"/>
    <w:basedOn w:val="1"/>
    <w:link w:val="57"/>
    <w:autoRedefine/>
    <w:qFormat/>
    <w:uiPriority w:val="1"/>
    <w:pPr>
      <w:widowControl/>
      <w:jc w:val="left"/>
    </w:pPr>
    <w:rPr>
      <w:rFonts w:ascii="Calibri" w:hAnsi="Calibri"/>
      <w:kern w:val="0"/>
      <w:sz w:val="22"/>
      <w:szCs w:val="22"/>
      <w:lang w:eastAsia="en-US" w:bidi="en-US"/>
    </w:rPr>
  </w:style>
  <w:style w:type="paragraph" w:customStyle="1" w:styleId="33">
    <w:name w:val="列出段落1"/>
    <w:basedOn w:val="1"/>
    <w:autoRedefine/>
    <w:qFormat/>
    <w:uiPriority w:val="34"/>
    <w:pPr>
      <w:widowControl/>
      <w:ind w:left="720" w:firstLine="360"/>
      <w:contextualSpacing/>
      <w:jc w:val="left"/>
    </w:pPr>
    <w:rPr>
      <w:rFonts w:ascii="Calibri" w:hAnsi="Calibri"/>
      <w:kern w:val="0"/>
      <w:sz w:val="22"/>
      <w:szCs w:val="22"/>
      <w:lang w:eastAsia="en-US" w:bidi="en-US"/>
    </w:rPr>
  </w:style>
  <w:style w:type="paragraph" w:customStyle="1" w:styleId="34">
    <w:name w:val="引用1"/>
    <w:basedOn w:val="1"/>
    <w:next w:val="1"/>
    <w:link w:val="58"/>
    <w:autoRedefine/>
    <w:qFormat/>
    <w:uiPriority w:val="29"/>
    <w:pPr>
      <w:widowControl/>
      <w:ind w:firstLine="360"/>
      <w:jc w:val="left"/>
    </w:pPr>
    <w:rPr>
      <w:rFonts w:ascii="Cambria" w:hAnsi="Cambria"/>
      <w:i/>
      <w:iCs/>
      <w:color w:val="5A5A5A"/>
      <w:kern w:val="0"/>
      <w:sz w:val="22"/>
      <w:szCs w:val="22"/>
      <w:lang w:eastAsia="en-US" w:bidi="en-US"/>
    </w:rPr>
  </w:style>
  <w:style w:type="paragraph" w:customStyle="1" w:styleId="35">
    <w:name w:val="明显引用1"/>
    <w:basedOn w:val="1"/>
    <w:next w:val="1"/>
    <w:link w:val="59"/>
    <w:autoRedefine/>
    <w:qFormat/>
    <w:uiPriority w:val="30"/>
    <w:pPr>
      <w:widowControl/>
      <w:pBdr>
        <w:top w:val="single" w:color="B8CCE4" w:sz="12" w:space="10"/>
        <w:left w:val="single" w:color="4F81BD" w:sz="36" w:space="4"/>
        <w:bottom w:val="single" w:color="9BBB59" w:sz="24" w:space="10"/>
        <w:right w:val="single" w:color="4F81BD" w:sz="36" w:space="4"/>
      </w:pBdr>
      <w:shd w:val="clear" w:color="auto" w:fill="4F81BD"/>
      <w:spacing w:before="320" w:after="320" w:line="300" w:lineRule="auto"/>
      <w:ind w:left="1440" w:right="1440" w:firstLine="360"/>
      <w:jc w:val="left"/>
    </w:pPr>
    <w:rPr>
      <w:rFonts w:ascii="Cambria" w:hAnsi="Cambria"/>
      <w:i/>
      <w:iCs/>
      <w:color w:val="FFFFFF"/>
      <w:kern w:val="0"/>
      <w:sz w:val="24"/>
      <w:lang w:eastAsia="en-US" w:bidi="en-US"/>
    </w:rPr>
  </w:style>
  <w:style w:type="paragraph" w:customStyle="1" w:styleId="36">
    <w:name w:val="TOC 标题1"/>
    <w:basedOn w:val="2"/>
    <w:next w:val="1"/>
    <w:autoRedefine/>
    <w:unhideWhenUsed/>
    <w:qFormat/>
    <w:uiPriority w:val="39"/>
    <w:pPr>
      <w:outlineLvl w:val="9"/>
    </w:pPr>
  </w:style>
  <w:style w:type="paragraph" w:customStyle="1" w:styleId="37">
    <w:name w:val="公文主体"/>
    <w:basedOn w:val="1"/>
    <w:link w:val="68"/>
    <w:autoRedefine/>
    <w:qFormat/>
    <w:uiPriority w:val="0"/>
    <w:pPr>
      <w:spacing w:line="580" w:lineRule="exact"/>
      <w:ind w:firstLine="200" w:firstLineChars="200"/>
    </w:pPr>
    <w:rPr>
      <w:rFonts w:eastAsia="仿宋_GB2312"/>
      <w:sz w:val="32"/>
    </w:rPr>
  </w:style>
  <w:style w:type="paragraph" w:customStyle="1" w:styleId="38">
    <w:name w:val="d3"/>
    <w:basedOn w:val="1"/>
    <w:autoRedefine/>
    <w:qFormat/>
    <w:uiPriority w:val="0"/>
    <w:pPr>
      <w:adjustRightInd w:val="0"/>
      <w:snapToGrid w:val="0"/>
      <w:spacing w:line="480" w:lineRule="exact"/>
      <w:jc w:val="center"/>
    </w:pPr>
    <w:rPr>
      <w:rFonts w:ascii="方正小标宋简体" w:hAnsi="宋体" w:eastAsia="方正小标宋简体"/>
      <w:bCs/>
      <w:kern w:val="0"/>
      <w:sz w:val="32"/>
    </w:rPr>
  </w:style>
  <w:style w:type="paragraph" w:customStyle="1" w:styleId="39">
    <w:name w:val="样式1"/>
    <w:basedOn w:val="1"/>
    <w:autoRedefine/>
    <w:qFormat/>
    <w:uiPriority w:val="0"/>
    <w:pPr>
      <w:spacing w:line="500" w:lineRule="exact"/>
      <w:jc w:val="center"/>
    </w:pPr>
    <w:rPr>
      <w:rFonts w:ascii="宋体" w:hAnsi="宋体"/>
      <w:b/>
      <w:bCs/>
      <w:sz w:val="32"/>
    </w:rPr>
  </w:style>
  <w:style w:type="paragraph" w:customStyle="1" w:styleId="40">
    <w:name w:val="p0"/>
    <w:basedOn w:val="1"/>
    <w:autoRedefine/>
    <w:qFormat/>
    <w:uiPriority w:val="0"/>
    <w:pPr>
      <w:widowControl/>
      <w:spacing w:line="365" w:lineRule="atLeast"/>
      <w:ind w:left="1"/>
    </w:pPr>
    <w:rPr>
      <w:kern w:val="0"/>
      <w:sz w:val="20"/>
      <w:szCs w:val="20"/>
    </w:rPr>
  </w:style>
  <w:style w:type="paragraph" w:customStyle="1" w:styleId="41">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42">
    <w:name w:val="正文文本123"/>
    <w:autoRedefine/>
    <w:qFormat/>
    <w:uiPriority w:val="0"/>
    <w:pPr>
      <w:spacing w:line="360" w:lineRule="auto"/>
      <w:ind w:firstLine="200" w:firstLineChars="200"/>
      <w:jc w:val="both"/>
    </w:pPr>
    <w:rPr>
      <w:rFonts w:ascii="Calibri" w:hAnsi="Calibri" w:eastAsia="宋体" w:cs="宋体"/>
      <w:color w:val="000000"/>
      <w:sz w:val="24"/>
      <w:szCs w:val="21"/>
      <w:lang w:val="en-US" w:eastAsia="zh-CN" w:bidi="ar-SA"/>
    </w:rPr>
  </w:style>
  <w:style w:type="character" w:customStyle="1" w:styleId="43">
    <w:name w:val="标题 1 字符"/>
    <w:basedOn w:val="25"/>
    <w:link w:val="2"/>
    <w:autoRedefine/>
    <w:qFormat/>
    <w:uiPriority w:val="9"/>
    <w:rPr>
      <w:rFonts w:ascii="Cambria" w:hAnsi="Cambria" w:eastAsia="宋体" w:cs="Times New Roman"/>
      <w:b/>
      <w:bCs/>
      <w:color w:val="365F91"/>
      <w:sz w:val="24"/>
      <w:szCs w:val="24"/>
      <w:lang w:eastAsia="en-US" w:bidi="en-US"/>
    </w:rPr>
  </w:style>
  <w:style w:type="character" w:customStyle="1" w:styleId="44">
    <w:name w:val="标题 2 字符"/>
    <w:basedOn w:val="25"/>
    <w:link w:val="3"/>
    <w:autoRedefine/>
    <w:semiHidden/>
    <w:qFormat/>
    <w:uiPriority w:val="9"/>
    <w:rPr>
      <w:rFonts w:ascii="Cambria" w:hAnsi="Cambria" w:eastAsia="宋体" w:cs="Times New Roman"/>
      <w:color w:val="365F91"/>
      <w:sz w:val="24"/>
      <w:szCs w:val="24"/>
      <w:lang w:eastAsia="en-US" w:bidi="en-US"/>
    </w:rPr>
  </w:style>
  <w:style w:type="character" w:customStyle="1" w:styleId="45">
    <w:name w:val="标题 3 字符"/>
    <w:basedOn w:val="25"/>
    <w:link w:val="4"/>
    <w:autoRedefine/>
    <w:semiHidden/>
    <w:qFormat/>
    <w:uiPriority w:val="9"/>
    <w:rPr>
      <w:rFonts w:ascii="Cambria" w:hAnsi="Cambria" w:eastAsia="宋体" w:cs="Times New Roman"/>
      <w:color w:val="4F81BD"/>
      <w:sz w:val="24"/>
      <w:szCs w:val="24"/>
      <w:lang w:eastAsia="en-US" w:bidi="en-US"/>
    </w:rPr>
  </w:style>
  <w:style w:type="character" w:customStyle="1" w:styleId="46">
    <w:name w:val="标题 4 字符"/>
    <w:basedOn w:val="25"/>
    <w:link w:val="5"/>
    <w:autoRedefine/>
    <w:semiHidden/>
    <w:qFormat/>
    <w:uiPriority w:val="9"/>
    <w:rPr>
      <w:rFonts w:ascii="Cambria" w:hAnsi="Cambria" w:eastAsia="宋体" w:cs="Times New Roman"/>
      <w:i/>
      <w:iCs/>
      <w:color w:val="4F81BD"/>
      <w:sz w:val="24"/>
      <w:szCs w:val="24"/>
      <w:lang w:eastAsia="en-US" w:bidi="en-US"/>
    </w:rPr>
  </w:style>
  <w:style w:type="character" w:customStyle="1" w:styleId="47">
    <w:name w:val="标题 5 字符"/>
    <w:basedOn w:val="25"/>
    <w:link w:val="6"/>
    <w:autoRedefine/>
    <w:semiHidden/>
    <w:qFormat/>
    <w:uiPriority w:val="9"/>
    <w:rPr>
      <w:rFonts w:ascii="Cambria" w:hAnsi="Cambria" w:eastAsia="宋体" w:cs="Times New Roman"/>
      <w:color w:val="4F81BD"/>
      <w:sz w:val="22"/>
      <w:szCs w:val="22"/>
      <w:lang w:eastAsia="en-US" w:bidi="en-US"/>
    </w:rPr>
  </w:style>
  <w:style w:type="character" w:customStyle="1" w:styleId="48">
    <w:name w:val="标题 6 字符"/>
    <w:basedOn w:val="25"/>
    <w:link w:val="7"/>
    <w:autoRedefine/>
    <w:semiHidden/>
    <w:qFormat/>
    <w:uiPriority w:val="9"/>
    <w:rPr>
      <w:rFonts w:ascii="Cambria" w:hAnsi="Cambria" w:eastAsia="宋体" w:cs="Times New Roman"/>
      <w:i/>
      <w:iCs/>
      <w:color w:val="4F81BD"/>
      <w:sz w:val="22"/>
      <w:szCs w:val="22"/>
      <w:lang w:eastAsia="en-US" w:bidi="en-US"/>
    </w:rPr>
  </w:style>
  <w:style w:type="character" w:customStyle="1" w:styleId="49">
    <w:name w:val="标题 7 字符"/>
    <w:basedOn w:val="25"/>
    <w:link w:val="8"/>
    <w:autoRedefine/>
    <w:semiHidden/>
    <w:qFormat/>
    <w:uiPriority w:val="9"/>
    <w:rPr>
      <w:rFonts w:ascii="Cambria" w:hAnsi="Cambria" w:eastAsia="宋体" w:cs="Times New Roman"/>
      <w:b/>
      <w:bCs/>
      <w:color w:val="9BBB59"/>
      <w:lang w:eastAsia="en-US" w:bidi="en-US"/>
    </w:rPr>
  </w:style>
  <w:style w:type="character" w:customStyle="1" w:styleId="50">
    <w:name w:val="标题 8 字符"/>
    <w:basedOn w:val="25"/>
    <w:link w:val="9"/>
    <w:autoRedefine/>
    <w:semiHidden/>
    <w:qFormat/>
    <w:uiPriority w:val="9"/>
    <w:rPr>
      <w:rFonts w:ascii="Cambria" w:hAnsi="Cambria" w:eastAsia="宋体" w:cs="Times New Roman"/>
      <w:b/>
      <w:bCs/>
      <w:i/>
      <w:iCs/>
      <w:color w:val="9BBB59"/>
      <w:lang w:eastAsia="en-US" w:bidi="en-US"/>
    </w:rPr>
  </w:style>
  <w:style w:type="character" w:customStyle="1" w:styleId="51">
    <w:name w:val="标题 9 字符"/>
    <w:basedOn w:val="25"/>
    <w:link w:val="10"/>
    <w:autoRedefine/>
    <w:semiHidden/>
    <w:qFormat/>
    <w:uiPriority w:val="9"/>
    <w:rPr>
      <w:rFonts w:ascii="Cambria" w:hAnsi="Cambria" w:eastAsia="宋体" w:cs="Times New Roman"/>
      <w:i/>
      <w:iCs/>
      <w:color w:val="9BBB59"/>
      <w:lang w:eastAsia="en-US" w:bidi="en-US"/>
    </w:rPr>
  </w:style>
  <w:style w:type="character" w:customStyle="1" w:styleId="52">
    <w:name w:val="页脚 字符"/>
    <w:basedOn w:val="25"/>
    <w:link w:val="16"/>
    <w:autoRedefine/>
    <w:qFormat/>
    <w:uiPriority w:val="99"/>
    <w:rPr>
      <w:kern w:val="2"/>
      <w:sz w:val="18"/>
      <w:szCs w:val="18"/>
    </w:rPr>
  </w:style>
  <w:style w:type="character" w:customStyle="1" w:styleId="53">
    <w:name w:val="页眉 字符"/>
    <w:basedOn w:val="25"/>
    <w:link w:val="17"/>
    <w:autoRedefine/>
    <w:qFormat/>
    <w:uiPriority w:val="99"/>
    <w:rPr>
      <w:kern w:val="2"/>
      <w:sz w:val="18"/>
      <w:szCs w:val="18"/>
    </w:rPr>
  </w:style>
  <w:style w:type="character" w:customStyle="1" w:styleId="54">
    <w:name w:val="context2"/>
    <w:basedOn w:val="25"/>
    <w:autoRedefine/>
    <w:qFormat/>
    <w:uiPriority w:val="0"/>
    <w:rPr>
      <w:sz w:val="18"/>
      <w:szCs w:val="18"/>
    </w:rPr>
  </w:style>
  <w:style w:type="character" w:customStyle="1" w:styleId="55">
    <w:name w:val="标题 字符"/>
    <w:basedOn w:val="25"/>
    <w:link w:val="22"/>
    <w:autoRedefine/>
    <w:qFormat/>
    <w:uiPriority w:val="10"/>
    <w:rPr>
      <w:rFonts w:ascii="Cambria" w:hAnsi="Cambria" w:eastAsia="宋体" w:cs="Times New Roman"/>
      <w:i/>
      <w:iCs/>
      <w:color w:val="243F60"/>
      <w:sz w:val="60"/>
      <w:szCs w:val="60"/>
      <w:lang w:eastAsia="en-US" w:bidi="en-US"/>
    </w:rPr>
  </w:style>
  <w:style w:type="character" w:customStyle="1" w:styleId="56">
    <w:name w:val="副标题 字符"/>
    <w:basedOn w:val="25"/>
    <w:link w:val="18"/>
    <w:autoRedefine/>
    <w:qFormat/>
    <w:uiPriority w:val="11"/>
    <w:rPr>
      <w:rFonts w:ascii="Calibri" w:hAnsi="Calibri" w:eastAsia="宋体" w:cs="Times New Roman"/>
      <w:i/>
      <w:iCs/>
      <w:sz w:val="24"/>
      <w:szCs w:val="24"/>
      <w:lang w:eastAsia="en-US" w:bidi="en-US"/>
    </w:rPr>
  </w:style>
  <w:style w:type="character" w:customStyle="1" w:styleId="57">
    <w:name w:val="无间隔 Char"/>
    <w:basedOn w:val="25"/>
    <w:link w:val="32"/>
    <w:autoRedefine/>
    <w:qFormat/>
    <w:uiPriority w:val="1"/>
    <w:rPr>
      <w:rFonts w:ascii="Calibri" w:hAnsi="Calibri" w:eastAsia="宋体" w:cs="Times New Roman"/>
      <w:sz w:val="22"/>
      <w:szCs w:val="22"/>
      <w:lang w:eastAsia="en-US" w:bidi="en-US"/>
    </w:rPr>
  </w:style>
  <w:style w:type="character" w:customStyle="1" w:styleId="58">
    <w:name w:val="引用 Char"/>
    <w:basedOn w:val="25"/>
    <w:link w:val="34"/>
    <w:autoRedefine/>
    <w:qFormat/>
    <w:uiPriority w:val="29"/>
    <w:rPr>
      <w:rFonts w:ascii="Cambria" w:hAnsi="Cambria" w:eastAsia="宋体" w:cs="Times New Roman"/>
      <w:i/>
      <w:iCs/>
      <w:color w:val="5A5A5A"/>
      <w:sz w:val="22"/>
      <w:szCs w:val="22"/>
      <w:lang w:eastAsia="en-US" w:bidi="en-US"/>
    </w:rPr>
  </w:style>
  <w:style w:type="character" w:customStyle="1" w:styleId="59">
    <w:name w:val="明显引用 Char"/>
    <w:basedOn w:val="25"/>
    <w:link w:val="35"/>
    <w:autoRedefine/>
    <w:qFormat/>
    <w:uiPriority w:val="30"/>
    <w:rPr>
      <w:rFonts w:ascii="Cambria" w:hAnsi="Cambria" w:eastAsia="宋体" w:cs="Times New Roman"/>
      <w:i/>
      <w:iCs/>
      <w:color w:val="FFFFFF"/>
      <w:sz w:val="24"/>
      <w:szCs w:val="24"/>
      <w:shd w:val="clear" w:color="auto" w:fill="4F81BD"/>
      <w:lang w:eastAsia="en-US" w:bidi="en-US"/>
    </w:rPr>
  </w:style>
  <w:style w:type="character" w:customStyle="1" w:styleId="60">
    <w:name w:val="不明显强调1"/>
    <w:autoRedefine/>
    <w:qFormat/>
    <w:uiPriority w:val="19"/>
    <w:rPr>
      <w:i/>
      <w:iCs/>
      <w:color w:val="5A5A5A"/>
    </w:rPr>
  </w:style>
  <w:style w:type="character" w:customStyle="1" w:styleId="61">
    <w:name w:val="明显强调1"/>
    <w:autoRedefine/>
    <w:qFormat/>
    <w:uiPriority w:val="21"/>
    <w:rPr>
      <w:b/>
      <w:bCs/>
      <w:i/>
      <w:iCs/>
      <w:color w:val="4F81BD"/>
      <w:sz w:val="22"/>
      <w:szCs w:val="22"/>
    </w:rPr>
  </w:style>
  <w:style w:type="character" w:customStyle="1" w:styleId="62">
    <w:name w:val="不明显参考1"/>
    <w:autoRedefine/>
    <w:qFormat/>
    <w:uiPriority w:val="31"/>
    <w:rPr>
      <w:color w:val="auto"/>
      <w:u w:val="single" w:color="9BBB59"/>
    </w:rPr>
  </w:style>
  <w:style w:type="character" w:customStyle="1" w:styleId="63">
    <w:name w:val="明显参考1"/>
    <w:basedOn w:val="25"/>
    <w:autoRedefine/>
    <w:qFormat/>
    <w:uiPriority w:val="32"/>
    <w:rPr>
      <w:b/>
      <w:bCs/>
      <w:color w:val="76923C"/>
      <w:u w:val="single" w:color="9BBB59"/>
    </w:rPr>
  </w:style>
  <w:style w:type="character" w:customStyle="1" w:styleId="64">
    <w:name w:val="书籍标题1"/>
    <w:basedOn w:val="25"/>
    <w:autoRedefine/>
    <w:qFormat/>
    <w:uiPriority w:val="33"/>
    <w:rPr>
      <w:rFonts w:ascii="Cambria" w:hAnsi="Cambria" w:eastAsia="宋体" w:cs="Times New Roman"/>
      <w:b/>
      <w:bCs/>
      <w:i/>
      <w:iCs/>
      <w:color w:val="auto"/>
    </w:rPr>
  </w:style>
  <w:style w:type="character" w:customStyle="1" w:styleId="65">
    <w:name w:val="HTML 预设格式 字符"/>
    <w:basedOn w:val="25"/>
    <w:link w:val="20"/>
    <w:autoRedefine/>
    <w:qFormat/>
    <w:uiPriority w:val="99"/>
    <w:rPr>
      <w:rFonts w:ascii="Arial" w:hAnsi="Arial" w:cs="Arial"/>
      <w:sz w:val="24"/>
      <w:szCs w:val="24"/>
    </w:rPr>
  </w:style>
  <w:style w:type="character" w:customStyle="1" w:styleId="66">
    <w:name w:val="批注框文本 字符"/>
    <w:basedOn w:val="25"/>
    <w:link w:val="15"/>
    <w:autoRedefine/>
    <w:qFormat/>
    <w:uiPriority w:val="99"/>
    <w:rPr>
      <w:rFonts w:ascii="Calibri" w:hAnsi="Calibri" w:eastAsia="宋体" w:cs="Times New Roman"/>
      <w:sz w:val="18"/>
      <w:szCs w:val="18"/>
      <w:lang w:eastAsia="en-US" w:bidi="en-US"/>
    </w:rPr>
  </w:style>
  <w:style w:type="character" w:customStyle="1" w:styleId="67">
    <w:name w:val="日期 字符"/>
    <w:basedOn w:val="25"/>
    <w:link w:val="14"/>
    <w:autoRedefine/>
    <w:qFormat/>
    <w:uiPriority w:val="99"/>
    <w:rPr>
      <w:rFonts w:ascii="Calibri" w:hAnsi="Calibri" w:eastAsia="宋体" w:cs="Times New Roman"/>
      <w:sz w:val="22"/>
      <w:szCs w:val="22"/>
      <w:lang w:eastAsia="en-US" w:bidi="en-US"/>
    </w:rPr>
  </w:style>
  <w:style w:type="character" w:customStyle="1" w:styleId="68">
    <w:name w:val="公文主体 Char"/>
    <w:basedOn w:val="25"/>
    <w:link w:val="37"/>
    <w:autoRedefine/>
    <w:qFormat/>
    <w:uiPriority w:val="0"/>
    <w:rPr>
      <w:rFonts w:eastAsia="仿宋_GB2312"/>
      <w:kern w:val="2"/>
      <w:sz w:val="32"/>
      <w:szCs w:val="24"/>
    </w:rPr>
  </w:style>
  <w:style w:type="character" w:customStyle="1" w:styleId="69">
    <w:name w:val="正文文本缩进 字符"/>
    <w:basedOn w:val="25"/>
    <w:link w:val="12"/>
    <w:autoRedefine/>
    <w:qFormat/>
    <w:uiPriority w:val="0"/>
    <w:rPr>
      <w:sz w:val="32"/>
      <w:szCs w:val="24"/>
    </w:rPr>
  </w:style>
  <w:style w:type="character" w:customStyle="1" w:styleId="70">
    <w:name w:val="正文文本 2 字符"/>
    <w:basedOn w:val="25"/>
    <w:link w:val="19"/>
    <w:autoRedefine/>
    <w:qFormat/>
    <w:uiPriority w:val="0"/>
    <w:rPr>
      <w:kern w:val="2"/>
      <w:sz w:val="21"/>
      <w:szCs w:val="24"/>
    </w:rPr>
  </w:style>
  <w:style w:type="character" w:customStyle="1" w:styleId="71">
    <w:name w:val="批注文字 字符"/>
    <w:basedOn w:val="25"/>
    <w:link w:val="11"/>
    <w:autoRedefine/>
    <w:qFormat/>
    <w:uiPriority w:val="0"/>
    <w:rPr>
      <w:kern w:val="2"/>
      <w:sz w:val="32"/>
      <w:szCs w:val="24"/>
    </w:rPr>
  </w:style>
  <w:style w:type="character" w:customStyle="1" w:styleId="72">
    <w:name w:val="标题1"/>
    <w:basedOn w:val="25"/>
    <w:autoRedefine/>
    <w:qFormat/>
    <w:uiPriority w:val="0"/>
  </w:style>
  <w:style w:type="character" w:customStyle="1" w:styleId="73">
    <w:name w:val="form-textarea-print1"/>
    <w:basedOn w:val="25"/>
    <w:autoRedefine/>
    <w:qFormat/>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24029;&#21457;&#23637;(&#19978;&#34892;&#2599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川发展(上行文).dot</Template>
  <Company>***</Company>
  <Pages>1</Pages>
  <Words>618</Words>
  <Characters>3523</Characters>
  <Lines>29</Lines>
  <Paragraphs>8</Paragraphs>
  <TotalTime>0</TotalTime>
  <ScaleCrop>false</ScaleCrop>
  <LinksUpToDate>false</LinksUpToDate>
  <CharactersWithSpaces>4133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2019-07-15T08:57:00Z</dcterms:created>
  <dc:creator>瞿琳</dc:creator>
  <cp:lastModifiedBy>牛牛</cp:lastModifiedBy>
  <cp:lastPrinted>2019-07-15T09:01:00Z</cp:lastPrinted>
  <dcterms:modified xsi:type="dcterms:W3CDTF">2024-03-02T07:57:54Z</dcterms:modified>
  <dc:title>川能投〔2019〕913号</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EA7455A68AE0412EA9C8EAB52A125D1A_13</vt:lpwstr>
  </property>
</Properties>
</file>